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8B1A" w14:textId="19D005A4" w:rsidR="00F66316" w:rsidRPr="00FC5C4D" w:rsidRDefault="0036401C" w:rsidP="765C3FFB">
      <w:pPr>
        <w:jc w:val="left"/>
        <w:rPr>
          <w:lang w:val="fr-CH"/>
        </w:rPr>
      </w:pPr>
      <w:r w:rsidRPr="00FC5C4D">
        <w:rPr>
          <w:lang w:val="fr-CH"/>
        </w:rPr>
        <w:t>Sygnum Europe AG</w:t>
      </w:r>
      <w:r w:rsidRPr="00FC5C4D">
        <w:rPr>
          <w:lang w:val="fr-CH"/>
        </w:rPr>
        <w:br/>
      </w:r>
      <w:r w:rsidR="00C472F3" w:rsidRPr="00FC5C4D">
        <w:rPr>
          <w:lang w:val="fr-CH"/>
        </w:rPr>
        <w:t>- Client Complaints -</w:t>
      </w:r>
      <w:r w:rsidRPr="00FC5C4D">
        <w:rPr>
          <w:lang w:val="fr-CH"/>
        </w:rPr>
        <w:br/>
      </w:r>
      <w:r w:rsidR="3E00892A" w:rsidRPr="00FC5C4D">
        <w:rPr>
          <w:lang w:val="fr-CH"/>
        </w:rPr>
        <w:t>Dr. Grass-Strasse 12</w:t>
      </w:r>
      <w:r w:rsidR="00FC5C4D">
        <w:rPr>
          <w:lang w:val="fr-CH"/>
        </w:rPr>
        <w:br/>
      </w:r>
      <w:r w:rsidR="3E00892A" w:rsidRPr="00FC5C4D">
        <w:rPr>
          <w:lang w:val="fr-CH"/>
        </w:rPr>
        <w:t>9490 Vadu</w:t>
      </w:r>
      <w:r w:rsidR="00FC5C4D">
        <w:rPr>
          <w:lang w:val="fr-CH"/>
        </w:rPr>
        <w:t>z</w:t>
      </w:r>
      <w:r w:rsidRPr="00FC5C4D">
        <w:rPr>
          <w:lang w:val="fr-CH"/>
        </w:rPr>
        <w:br/>
        <w:t>Liechtenstein</w:t>
      </w:r>
    </w:p>
    <w:p w14:paraId="24B8E4A5" w14:textId="6DF2BE9C" w:rsidR="00734B76" w:rsidRDefault="004913F4" w:rsidP="00890E5A">
      <w:r>
        <w:t xml:space="preserve">Or </w:t>
      </w:r>
    </w:p>
    <w:p w14:paraId="02DA1B48" w14:textId="30DA7F5E" w:rsidR="004913F4" w:rsidRPr="00C06913" w:rsidRDefault="004913F4" w:rsidP="004913F4">
      <w:pPr>
        <w:spacing w:after="0"/>
        <w:jc w:val="left"/>
      </w:pPr>
      <w:r w:rsidRPr="00C06913">
        <w:t xml:space="preserve">via e-mail to </w:t>
      </w:r>
      <w:r w:rsidR="00C06913" w:rsidRPr="00C06913">
        <w:t>eu-support@</w:t>
      </w:r>
      <w:r w:rsidR="00C06913">
        <w:t>sygnum.com</w:t>
      </w:r>
    </w:p>
    <w:p w14:paraId="26C230E2" w14:textId="77777777" w:rsidR="004913F4" w:rsidRPr="00C06913" w:rsidRDefault="004913F4" w:rsidP="00890E5A"/>
    <w:p w14:paraId="6428593E" w14:textId="4AD4F798" w:rsidR="00423E99" w:rsidRPr="000A7535" w:rsidRDefault="0036401C" w:rsidP="00FF7E81">
      <w:pPr>
        <w:jc w:val="left"/>
        <w:rPr>
          <w:rFonts w:ascii="Neusa Next Std Light" w:hAnsi="Neusa Next Std Light"/>
          <w:b/>
          <w:color w:val="FF3E5F"/>
          <w:sz w:val="28"/>
          <w:szCs w:val="28"/>
        </w:rPr>
      </w:pPr>
      <w:r>
        <w:rPr>
          <w:rFonts w:ascii="Neusa Next Std Light" w:hAnsi="Neusa Next Std Light"/>
          <w:b/>
          <w:color w:val="FF3E5F"/>
          <w:sz w:val="28"/>
          <w:szCs w:val="28"/>
        </w:rPr>
        <w:t>Submission of a Complaint</w:t>
      </w:r>
    </w:p>
    <w:p w14:paraId="7AF48E6A" w14:textId="357C180D" w:rsidR="006B3037" w:rsidRDefault="006B3037" w:rsidP="006B3037">
      <w:pPr>
        <w:rPr>
          <w:rFonts w:ascii="Calibri" w:hAnsi="Calibri"/>
          <w:sz w:val="22"/>
        </w:rPr>
      </w:pPr>
    </w:p>
    <w:p w14:paraId="233EB6B0" w14:textId="165B9BCE" w:rsidR="00CE6EF5" w:rsidRPr="00191AED" w:rsidRDefault="002B2A63" w:rsidP="00CE6EF5">
      <w:pPr>
        <w:tabs>
          <w:tab w:val="left" w:pos="426"/>
        </w:tabs>
        <w:spacing w:after="120" w:line="240" w:lineRule="auto"/>
        <w:rPr>
          <w:b/>
          <w:bCs/>
        </w:rPr>
      </w:pPr>
      <w:r w:rsidRPr="00D90D56">
        <w:rPr>
          <w:b/>
          <w:bCs/>
        </w:rPr>
        <w:t>1</w:t>
      </w:r>
      <w:r w:rsidR="00DF3075" w:rsidRPr="00D90D56">
        <w:rPr>
          <w:b/>
          <w:bCs/>
        </w:rPr>
        <w:t>.</w:t>
      </w:r>
      <w:r w:rsidRPr="00D90D56">
        <w:rPr>
          <w:b/>
          <w:bCs/>
        </w:rPr>
        <w:t>a</w:t>
      </w:r>
      <w:r w:rsidR="00DF3075" w:rsidRPr="00D90D56">
        <w:rPr>
          <w:b/>
          <w:bCs/>
        </w:rPr>
        <w:tab/>
      </w:r>
      <w:r w:rsidRPr="00D90D56">
        <w:rPr>
          <w:b/>
          <w:bCs/>
        </w:rPr>
        <w:t>Personal data of the complainant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F0195" w14:paraId="0BDC1F2C" w14:textId="77777777" w:rsidTr="2B7487DC">
        <w:tc>
          <w:tcPr>
            <w:tcW w:w="1803" w:type="dxa"/>
          </w:tcPr>
          <w:p w14:paraId="5CA859A9" w14:textId="5613EBCC" w:rsidR="00DF0195" w:rsidRDefault="00DF0195" w:rsidP="00CE6EF5">
            <w:pPr>
              <w:tabs>
                <w:tab w:val="left" w:pos="426"/>
              </w:tabs>
              <w:spacing w:after="120"/>
              <w:jc w:val="center"/>
            </w:pPr>
            <w:r>
              <w:t>LAST NAME/LEGAL ENTITY NAME</w:t>
            </w:r>
          </w:p>
        </w:tc>
        <w:tc>
          <w:tcPr>
            <w:tcW w:w="1803" w:type="dxa"/>
          </w:tcPr>
          <w:p w14:paraId="418483F5" w14:textId="78BC6403" w:rsidR="00DF0195" w:rsidRDefault="00DF0195" w:rsidP="00CE6EF5">
            <w:pPr>
              <w:tabs>
                <w:tab w:val="left" w:pos="426"/>
              </w:tabs>
              <w:spacing w:after="120"/>
              <w:jc w:val="center"/>
            </w:pPr>
            <w:r w:rsidRPr="000448D9">
              <w:t>FIRST NAME</w:t>
            </w:r>
          </w:p>
        </w:tc>
        <w:tc>
          <w:tcPr>
            <w:tcW w:w="1803" w:type="dxa"/>
          </w:tcPr>
          <w:p w14:paraId="13C7267F" w14:textId="0518A1D3" w:rsidR="00DF0195" w:rsidRDefault="00DF0195" w:rsidP="00CE6EF5">
            <w:pPr>
              <w:tabs>
                <w:tab w:val="left" w:pos="426"/>
              </w:tabs>
              <w:spacing w:after="120"/>
              <w:jc w:val="center"/>
            </w:pPr>
            <w:r w:rsidRPr="000448D9">
              <w:t>REGISTRATION or ID NUMBER</w:t>
            </w:r>
          </w:p>
        </w:tc>
        <w:tc>
          <w:tcPr>
            <w:tcW w:w="1803" w:type="dxa"/>
          </w:tcPr>
          <w:p w14:paraId="5A1C9D78" w14:textId="6A2D6C9D" w:rsidR="00DF0195" w:rsidRDefault="00DF0195" w:rsidP="00CE6EF5">
            <w:pPr>
              <w:tabs>
                <w:tab w:val="left" w:pos="426"/>
              </w:tabs>
              <w:spacing w:after="120"/>
              <w:jc w:val="center"/>
            </w:pPr>
            <w:r w:rsidRPr="000448D9">
              <w:t>LEI (IF AVAILABLE)</w:t>
            </w:r>
          </w:p>
        </w:tc>
        <w:tc>
          <w:tcPr>
            <w:tcW w:w="1804" w:type="dxa"/>
          </w:tcPr>
          <w:p w14:paraId="16D1DB70" w14:textId="6BACB573" w:rsidR="00DF0195" w:rsidRDefault="00DF0195" w:rsidP="00CE6EF5">
            <w:pPr>
              <w:tabs>
                <w:tab w:val="left" w:pos="426"/>
              </w:tabs>
              <w:spacing w:after="120"/>
              <w:jc w:val="center"/>
            </w:pPr>
            <w:r w:rsidRPr="000448D9">
              <w:t>CLIENT REFERENCE (IF AVAILABLE)</w:t>
            </w:r>
          </w:p>
        </w:tc>
      </w:tr>
      <w:sdt>
        <w:sdtPr>
          <w:rPr>
            <w:i/>
            <w:iCs/>
          </w:rPr>
          <w:id w:val="-890955588"/>
          <w:placeholder>
            <w:docPart w:val="DefaultPlaceholder_-1854013440"/>
          </w:placeholder>
        </w:sdtPr>
        <w:sdtEndPr/>
        <w:sdtContent>
          <w:tr w:rsidR="002D1DB1" w:rsidRPr="00581693" w14:paraId="04DD609D" w14:textId="77777777" w:rsidTr="002D1DB1">
            <w:sdt>
              <w:sdtPr>
                <w:rPr>
                  <w:i/>
                  <w:iCs/>
                </w:rPr>
                <w:id w:val="-1160461734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1803" w:type="dxa"/>
                  </w:tcPr>
                  <w:p w14:paraId="6B4447DC" w14:textId="39487E4A" w:rsidR="00592634" w:rsidRPr="00581693" w:rsidRDefault="00194F7B" w:rsidP="002F7FFC">
                    <w:pPr>
                      <w:tabs>
                        <w:tab w:val="left" w:pos="426"/>
                      </w:tabs>
                      <w:spacing w:after="120"/>
                      <w:jc w:val="left"/>
                      <w:rPr>
                        <w:i/>
                        <w:iCs/>
                      </w:rPr>
                    </w:pPr>
                    <w:r w:rsidRPr="00581693">
                      <w:rPr>
                        <w:rStyle w:val="PlaceholderText"/>
                        <w:i/>
                        <w:iCs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rPr>
                  <w:i/>
                  <w:iCs/>
                </w:rPr>
                <w:id w:val="-1652982460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1803" w:type="dxa"/>
                  </w:tcPr>
                  <w:p w14:paraId="3585B45D" w14:textId="00CEE94B" w:rsidR="00592634" w:rsidRPr="00581693" w:rsidRDefault="00194F7B" w:rsidP="002F7FFC">
                    <w:pPr>
                      <w:tabs>
                        <w:tab w:val="left" w:pos="426"/>
                      </w:tabs>
                      <w:spacing w:after="120"/>
                      <w:jc w:val="left"/>
                      <w:rPr>
                        <w:i/>
                        <w:iCs/>
                      </w:rPr>
                    </w:pPr>
                    <w:r w:rsidRPr="00581693">
                      <w:rPr>
                        <w:rStyle w:val="PlaceholderText"/>
                        <w:i/>
                        <w:iCs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rPr>
                  <w:i/>
                  <w:iCs/>
                </w:rPr>
                <w:id w:val="581418576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1803" w:type="dxa"/>
                  </w:tcPr>
                  <w:p w14:paraId="65652DEC" w14:textId="35F5588E" w:rsidR="00592634" w:rsidRPr="00581693" w:rsidRDefault="00194F7B" w:rsidP="002F7FFC">
                    <w:pPr>
                      <w:tabs>
                        <w:tab w:val="left" w:pos="426"/>
                      </w:tabs>
                      <w:spacing w:after="120"/>
                      <w:jc w:val="left"/>
                      <w:rPr>
                        <w:i/>
                        <w:iCs/>
                      </w:rPr>
                    </w:pPr>
                    <w:r w:rsidRPr="00581693">
                      <w:rPr>
                        <w:rStyle w:val="PlaceholderText"/>
                        <w:i/>
                        <w:iCs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rPr>
                  <w:i/>
                  <w:iCs/>
                </w:rPr>
                <w:id w:val="-353346753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1803" w:type="dxa"/>
                  </w:tcPr>
                  <w:p w14:paraId="759FA447" w14:textId="70E8F099" w:rsidR="00592634" w:rsidRPr="00581693" w:rsidRDefault="00194F7B" w:rsidP="002F7FFC">
                    <w:pPr>
                      <w:tabs>
                        <w:tab w:val="left" w:pos="426"/>
                      </w:tabs>
                      <w:spacing w:after="120"/>
                      <w:jc w:val="left"/>
                      <w:rPr>
                        <w:i/>
                        <w:iCs/>
                      </w:rPr>
                    </w:pPr>
                    <w:r w:rsidRPr="00581693">
                      <w:rPr>
                        <w:rStyle w:val="PlaceholderText"/>
                        <w:i/>
                        <w:iCs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1675564220"/>
                <w:placeholder>
                  <w:docPart w:val="6DA4FDFB5ED64E64B2964DE495EC5F8F"/>
                </w:placeholder>
                <w:showingPlcHdr/>
              </w:sdtPr>
              <w:sdtContent>
                <w:tc>
                  <w:tcPr>
                    <w:tcW w:w="1804" w:type="dxa"/>
                  </w:tcPr>
                  <w:p w14:paraId="086E2711" w14:textId="75533E73" w:rsidR="00592634" w:rsidRPr="00581693" w:rsidRDefault="00385069" w:rsidP="002F7FFC">
                    <w:pPr>
                      <w:tabs>
                        <w:tab w:val="left" w:pos="426"/>
                      </w:tabs>
                      <w:spacing w:after="120"/>
                      <w:jc w:val="left"/>
                      <w:rPr>
                        <w:i/>
                        <w:iCs/>
                      </w:rPr>
                    </w:pPr>
                    <w:r w:rsidRPr="00385069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sdtContent>
      </w:sdt>
    </w:tbl>
    <w:p w14:paraId="3A492DE2" w14:textId="77777777" w:rsidR="00070E6C" w:rsidRDefault="00070E6C" w:rsidP="00CE6EF5">
      <w:pPr>
        <w:tabs>
          <w:tab w:val="left" w:pos="426"/>
        </w:tabs>
        <w:spacing w:after="12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F0195" w14:paraId="45FABE6D" w14:textId="77777777" w:rsidTr="00DF0195">
        <w:tc>
          <w:tcPr>
            <w:tcW w:w="2254" w:type="dxa"/>
          </w:tcPr>
          <w:p w14:paraId="41D7CBC0" w14:textId="77777777" w:rsidR="00B56D9E" w:rsidRDefault="00667E51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 xml:space="preserve">ADDRESS: </w:t>
            </w:r>
          </w:p>
          <w:p w14:paraId="03E01EBF" w14:textId="5457A813" w:rsidR="00DF0195" w:rsidRDefault="00667E51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>STREET, NUMBER, FLOOR (for firms registered office)</w:t>
            </w:r>
          </w:p>
        </w:tc>
        <w:tc>
          <w:tcPr>
            <w:tcW w:w="2254" w:type="dxa"/>
          </w:tcPr>
          <w:p w14:paraId="48083258" w14:textId="5C1B6EBE" w:rsidR="00DF0195" w:rsidRDefault="00667E51" w:rsidP="00CE6EF5">
            <w:pPr>
              <w:tabs>
                <w:tab w:val="left" w:pos="426"/>
              </w:tabs>
              <w:spacing w:after="120"/>
              <w:jc w:val="center"/>
            </w:pPr>
            <w:r>
              <w:t>POSTCODE</w:t>
            </w:r>
          </w:p>
        </w:tc>
        <w:tc>
          <w:tcPr>
            <w:tcW w:w="2254" w:type="dxa"/>
          </w:tcPr>
          <w:p w14:paraId="7D803334" w14:textId="07246363" w:rsidR="00DF0195" w:rsidRDefault="00667E51" w:rsidP="00CE6EF5">
            <w:pPr>
              <w:tabs>
                <w:tab w:val="left" w:pos="426"/>
              </w:tabs>
              <w:spacing w:after="120"/>
              <w:jc w:val="center"/>
            </w:pPr>
            <w:r>
              <w:t>CITY</w:t>
            </w:r>
          </w:p>
        </w:tc>
        <w:tc>
          <w:tcPr>
            <w:tcW w:w="2254" w:type="dxa"/>
          </w:tcPr>
          <w:p w14:paraId="3A395EE8" w14:textId="39F85512" w:rsidR="00DF0195" w:rsidRDefault="00667E51" w:rsidP="00CE6EF5">
            <w:pPr>
              <w:tabs>
                <w:tab w:val="left" w:pos="426"/>
              </w:tabs>
              <w:spacing w:after="120"/>
              <w:jc w:val="center"/>
            </w:pPr>
            <w:r>
              <w:t>COUNTRY</w:t>
            </w:r>
          </w:p>
        </w:tc>
      </w:tr>
      <w:tr w:rsidR="00DF0195" w:rsidRPr="00581693" w14:paraId="7C406CD0" w14:textId="77777777" w:rsidTr="00DF0195">
        <w:sdt>
          <w:sdtPr>
            <w:rPr>
              <w:i/>
              <w:iCs/>
            </w:rPr>
            <w:id w:val="4738757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F6834C3" w14:textId="09547EFD" w:rsidR="00592634" w:rsidRPr="00581693" w:rsidRDefault="002F7F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4050715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1BBCFC87" w14:textId="496B7DAE" w:rsidR="00592634" w:rsidRPr="00581693" w:rsidRDefault="002F7F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16685570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C3078CC" w14:textId="2D58099E" w:rsidR="00592634" w:rsidRPr="00581693" w:rsidRDefault="002F7F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758349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A96F4F7" w14:textId="660B2E88" w:rsidR="00592634" w:rsidRPr="00581693" w:rsidRDefault="002F7F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0F64D320" w14:textId="77777777" w:rsidR="00DF0195" w:rsidRDefault="00DF0195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7E51" w14:paraId="712D4BA2" w14:textId="77777777" w:rsidTr="00667E51">
        <w:tc>
          <w:tcPr>
            <w:tcW w:w="2254" w:type="dxa"/>
          </w:tcPr>
          <w:p w14:paraId="45656A86" w14:textId="417C6DA7" w:rsidR="00667E51" w:rsidRDefault="00667E51" w:rsidP="00CE6EF5">
            <w:pPr>
              <w:tabs>
                <w:tab w:val="left" w:pos="426"/>
              </w:tabs>
              <w:spacing w:after="120"/>
            </w:pPr>
            <w:r>
              <w:t>TELEPHONE</w:t>
            </w:r>
          </w:p>
        </w:tc>
        <w:sdt>
          <w:sdtPr>
            <w:rPr>
              <w:i/>
              <w:iCs/>
            </w:rPr>
            <w:id w:val="-10408892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EB466B4" w14:textId="52FA0A2F" w:rsidR="00667E51" w:rsidRPr="00581693" w:rsidRDefault="00194F7B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49D4E0EE" w14:textId="10A1B3E9" w:rsidR="00667E51" w:rsidRDefault="00667E51" w:rsidP="00CE6EF5">
            <w:pPr>
              <w:tabs>
                <w:tab w:val="left" w:pos="426"/>
              </w:tabs>
              <w:spacing w:after="120"/>
            </w:pPr>
            <w:r>
              <w:t>EMAIL</w:t>
            </w:r>
          </w:p>
        </w:tc>
        <w:sdt>
          <w:sdtPr>
            <w:id w:val="2424612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06C5E6A0" w14:textId="159080A7" w:rsidR="00667E51" w:rsidRDefault="00194F7B" w:rsidP="00CE6EF5">
                <w:pPr>
                  <w:tabs>
                    <w:tab w:val="left" w:pos="426"/>
                  </w:tabs>
                  <w:spacing w:after="120"/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51073A6D" w14:textId="77777777" w:rsidR="00667E51" w:rsidRDefault="00667E51" w:rsidP="00CE6EF5">
      <w:pPr>
        <w:tabs>
          <w:tab w:val="left" w:pos="426"/>
        </w:tabs>
        <w:spacing w:after="120" w:line="240" w:lineRule="auto"/>
      </w:pPr>
    </w:p>
    <w:p w14:paraId="08CC94E6" w14:textId="0D967AC8" w:rsidR="00CE6EF5" w:rsidRPr="00191AED" w:rsidRDefault="00DF3075" w:rsidP="00CE6EF5">
      <w:pPr>
        <w:tabs>
          <w:tab w:val="left" w:pos="426"/>
        </w:tabs>
        <w:spacing w:after="120" w:line="240" w:lineRule="auto"/>
        <w:rPr>
          <w:b/>
          <w:bCs/>
        </w:rPr>
      </w:pPr>
      <w:r w:rsidRPr="00D90D56">
        <w:rPr>
          <w:b/>
          <w:bCs/>
        </w:rPr>
        <w:t>1.b</w:t>
      </w:r>
      <w:r w:rsidRPr="00D90D56">
        <w:rPr>
          <w:b/>
          <w:bCs/>
        </w:rPr>
        <w:tab/>
        <w:t>Contact details (if different from 1.a)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37D9" w14:paraId="3E8CE608" w14:textId="77777777" w:rsidTr="00C737D9">
        <w:tc>
          <w:tcPr>
            <w:tcW w:w="4508" w:type="dxa"/>
          </w:tcPr>
          <w:p w14:paraId="2AE28F92" w14:textId="211FE092" w:rsidR="00C737D9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 w:rsidRPr="00B56D9E">
              <w:t>LAST NAME/LEGAL ENTITY NAME</w:t>
            </w:r>
          </w:p>
        </w:tc>
        <w:tc>
          <w:tcPr>
            <w:tcW w:w="4508" w:type="dxa"/>
          </w:tcPr>
          <w:p w14:paraId="50AAABC8" w14:textId="3863E5A6" w:rsidR="00C737D9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FIRST NAME</w:t>
            </w:r>
          </w:p>
        </w:tc>
      </w:tr>
      <w:tr w:rsidR="00C737D9" w:rsidRPr="00581693" w14:paraId="32AA3C0F" w14:textId="77777777" w:rsidTr="00C737D9">
        <w:sdt>
          <w:sdtPr>
            <w:rPr>
              <w:i/>
              <w:iCs/>
            </w:rPr>
            <w:id w:val="-2333986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E619A99" w14:textId="045AD5E1" w:rsidR="00592634" w:rsidRPr="00581693" w:rsidRDefault="00194F7B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15612384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174A351" w14:textId="68CE7E88" w:rsidR="00592634" w:rsidRPr="00581693" w:rsidRDefault="00194F7B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7B6E0ECA" w14:textId="77777777" w:rsidR="00C737D9" w:rsidRDefault="00C737D9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737D9" w14:paraId="403EA83B" w14:textId="77777777" w:rsidTr="00AF3A52">
        <w:tc>
          <w:tcPr>
            <w:tcW w:w="2254" w:type="dxa"/>
          </w:tcPr>
          <w:p w14:paraId="46696515" w14:textId="77777777" w:rsidR="00B56D9E" w:rsidRDefault="00C737D9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 xml:space="preserve">ADDRESS: </w:t>
            </w:r>
          </w:p>
          <w:p w14:paraId="7719D21B" w14:textId="75C5F588" w:rsidR="00C737D9" w:rsidRDefault="00C737D9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>STREET, NUMBER, FLOOR (for firms registered office)</w:t>
            </w:r>
          </w:p>
        </w:tc>
        <w:tc>
          <w:tcPr>
            <w:tcW w:w="2254" w:type="dxa"/>
          </w:tcPr>
          <w:p w14:paraId="349E3D23" w14:textId="77777777" w:rsidR="00C737D9" w:rsidRDefault="00C737D9" w:rsidP="00CE6EF5">
            <w:pPr>
              <w:tabs>
                <w:tab w:val="left" w:pos="426"/>
              </w:tabs>
              <w:spacing w:after="120"/>
              <w:jc w:val="center"/>
            </w:pPr>
            <w:r>
              <w:t>POSTCODE</w:t>
            </w:r>
          </w:p>
        </w:tc>
        <w:tc>
          <w:tcPr>
            <w:tcW w:w="2254" w:type="dxa"/>
          </w:tcPr>
          <w:p w14:paraId="359C2DC6" w14:textId="77777777" w:rsidR="00C737D9" w:rsidRDefault="00C737D9" w:rsidP="00CE6EF5">
            <w:pPr>
              <w:tabs>
                <w:tab w:val="left" w:pos="426"/>
              </w:tabs>
              <w:spacing w:after="120"/>
              <w:jc w:val="center"/>
            </w:pPr>
            <w:r>
              <w:t>CITY</w:t>
            </w:r>
          </w:p>
        </w:tc>
        <w:tc>
          <w:tcPr>
            <w:tcW w:w="2254" w:type="dxa"/>
          </w:tcPr>
          <w:p w14:paraId="4394D866" w14:textId="77777777" w:rsidR="00C737D9" w:rsidRDefault="00C737D9" w:rsidP="00CE6EF5">
            <w:pPr>
              <w:tabs>
                <w:tab w:val="left" w:pos="426"/>
              </w:tabs>
              <w:spacing w:after="120"/>
              <w:jc w:val="center"/>
            </w:pPr>
            <w:r>
              <w:t>COUNTRY</w:t>
            </w:r>
          </w:p>
        </w:tc>
      </w:tr>
      <w:tr w:rsidR="00C737D9" w:rsidRPr="00581693" w14:paraId="14D20C5C" w14:textId="77777777" w:rsidTr="00AF3A52">
        <w:sdt>
          <w:sdtPr>
            <w:rPr>
              <w:i/>
              <w:iCs/>
            </w:rPr>
            <w:id w:val="-10557690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EC8BDD8" w14:textId="1BF1CD6E" w:rsidR="00592634" w:rsidRPr="00581693" w:rsidRDefault="00194F7B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15984732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627DC37" w14:textId="18518DD3" w:rsidR="00592634" w:rsidRPr="00581693" w:rsidRDefault="00194F7B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12535030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237EE2B" w14:textId="7D24423C" w:rsidR="00592634" w:rsidRPr="00581693" w:rsidRDefault="00194F7B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16302729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6B8A657" w14:textId="5072BC77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5930D41A" w14:textId="77777777" w:rsidR="00C737D9" w:rsidRDefault="00C737D9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737D9" w14:paraId="07A0F000" w14:textId="77777777" w:rsidTr="00AF3A52">
        <w:tc>
          <w:tcPr>
            <w:tcW w:w="2254" w:type="dxa"/>
          </w:tcPr>
          <w:p w14:paraId="4145C981" w14:textId="77777777" w:rsidR="00C737D9" w:rsidRDefault="00C737D9" w:rsidP="00CE6EF5">
            <w:pPr>
              <w:tabs>
                <w:tab w:val="left" w:pos="426"/>
              </w:tabs>
              <w:spacing w:after="120"/>
            </w:pPr>
            <w:r>
              <w:t>TELEPHONE</w:t>
            </w:r>
          </w:p>
        </w:tc>
        <w:sdt>
          <w:sdtPr>
            <w:rPr>
              <w:i/>
              <w:iCs/>
            </w:rPr>
            <w:id w:val="-13435427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D502E75" w14:textId="58A0CED3" w:rsidR="00C737D9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78131B1D" w14:textId="77777777" w:rsidR="00C737D9" w:rsidRDefault="00C737D9" w:rsidP="00CE6EF5">
            <w:pPr>
              <w:tabs>
                <w:tab w:val="left" w:pos="426"/>
              </w:tabs>
              <w:spacing w:after="120"/>
            </w:pPr>
            <w:r>
              <w:t>EMAIL</w:t>
            </w:r>
          </w:p>
        </w:tc>
        <w:sdt>
          <w:sdtPr>
            <w:id w:val="3070625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100414DC" w14:textId="71876630" w:rsidR="00C737D9" w:rsidRDefault="00E04AFC" w:rsidP="00CE6EF5">
                <w:pPr>
                  <w:tabs>
                    <w:tab w:val="left" w:pos="426"/>
                  </w:tabs>
                  <w:spacing w:after="120"/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45F84B1F" w14:textId="77777777" w:rsidR="00070E6C" w:rsidRDefault="00070E6C" w:rsidP="00CE6EF5">
      <w:pPr>
        <w:tabs>
          <w:tab w:val="left" w:pos="426"/>
        </w:tabs>
        <w:spacing w:after="120" w:line="240" w:lineRule="auto"/>
      </w:pPr>
    </w:p>
    <w:p w14:paraId="66787554" w14:textId="067A7193" w:rsidR="00DF3075" w:rsidRPr="00D90D56" w:rsidRDefault="00DF3075" w:rsidP="00A1391B">
      <w:pPr>
        <w:tabs>
          <w:tab w:val="left" w:pos="426"/>
        </w:tabs>
        <w:spacing w:after="120" w:line="240" w:lineRule="auto"/>
        <w:rPr>
          <w:b/>
          <w:bCs/>
        </w:rPr>
      </w:pPr>
      <w:r w:rsidRPr="00D90D56">
        <w:rPr>
          <w:b/>
          <w:bCs/>
        </w:rPr>
        <w:t>2.a</w:t>
      </w:r>
      <w:r w:rsidRPr="00D90D56">
        <w:rPr>
          <w:b/>
          <w:bCs/>
        </w:rPr>
        <w:tab/>
        <w:t xml:space="preserve">Personal </w:t>
      </w:r>
      <w:r w:rsidR="00070E6C" w:rsidRPr="00D90D56">
        <w:rPr>
          <w:b/>
          <w:bCs/>
        </w:rPr>
        <w:t>data of the legal representative (if applicable) (</w:t>
      </w:r>
      <w:proofErr w:type="gramStart"/>
      <w:r w:rsidR="00070E6C" w:rsidRPr="00D90D56">
        <w:rPr>
          <w:b/>
          <w:bCs/>
        </w:rPr>
        <w:t>a power</w:t>
      </w:r>
      <w:proofErr w:type="gramEnd"/>
      <w:r w:rsidR="00070E6C" w:rsidRPr="00D90D56">
        <w:rPr>
          <w:b/>
          <w:bCs/>
        </w:rPr>
        <w:t xml:space="preserve"> of attorney or other official document as proof of the appointment of the representative)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90D56" w14:paraId="085D60AE" w14:textId="77777777" w:rsidTr="00AF3A52">
        <w:tc>
          <w:tcPr>
            <w:tcW w:w="4508" w:type="dxa"/>
          </w:tcPr>
          <w:p w14:paraId="3B5AAF73" w14:textId="77777777" w:rsidR="00D90D56" w:rsidRDefault="00D90D56" w:rsidP="00CE6EF5">
            <w:pPr>
              <w:tabs>
                <w:tab w:val="left" w:pos="426"/>
              </w:tabs>
              <w:spacing w:after="120"/>
              <w:jc w:val="center"/>
            </w:pPr>
            <w:r w:rsidRPr="00B56D9E">
              <w:t>LAST NAME/LEGAL ENTITY NAME</w:t>
            </w:r>
          </w:p>
        </w:tc>
        <w:tc>
          <w:tcPr>
            <w:tcW w:w="4508" w:type="dxa"/>
          </w:tcPr>
          <w:p w14:paraId="210999C8" w14:textId="77777777" w:rsidR="00D90D56" w:rsidRDefault="00D90D56" w:rsidP="00CE6EF5">
            <w:pPr>
              <w:tabs>
                <w:tab w:val="left" w:pos="426"/>
              </w:tabs>
              <w:spacing w:after="120"/>
              <w:jc w:val="center"/>
            </w:pPr>
            <w:r>
              <w:t>FIRST NAME</w:t>
            </w:r>
          </w:p>
        </w:tc>
      </w:tr>
      <w:tr w:rsidR="00D90D56" w:rsidRPr="00581693" w14:paraId="0E67F6A2" w14:textId="77777777" w:rsidTr="00AF3A52">
        <w:sdt>
          <w:sdtPr>
            <w:rPr>
              <w:i/>
              <w:iCs/>
            </w:rPr>
            <w:id w:val="-426196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152B095" w14:textId="27974AAA" w:rsidR="00592634" w:rsidRPr="00581693" w:rsidRDefault="00E04AFC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12982561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C4CEE89" w14:textId="49AED975" w:rsidR="00592634" w:rsidRPr="00581693" w:rsidRDefault="00E04AFC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26340D53" w14:textId="77777777" w:rsidR="00B56D9E" w:rsidRDefault="00B56D9E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56D9E" w14:paraId="5F9EE5FA" w14:textId="77777777" w:rsidTr="00E04AFC">
        <w:trPr>
          <w:cantSplit/>
        </w:trPr>
        <w:tc>
          <w:tcPr>
            <w:tcW w:w="2254" w:type="dxa"/>
          </w:tcPr>
          <w:p w14:paraId="35EFE565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lastRenderedPageBreak/>
              <w:t xml:space="preserve">ADDRESS: </w:t>
            </w:r>
          </w:p>
          <w:p w14:paraId="4F402F07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>STREET, NUMBER, FLOOR (for firms registered office)</w:t>
            </w:r>
          </w:p>
        </w:tc>
        <w:tc>
          <w:tcPr>
            <w:tcW w:w="2254" w:type="dxa"/>
          </w:tcPr>
          <w:p w14:paraId="6C59097D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POSTCODE</w:t>
            </w:r>
          </w:p>
        </w:tc>
        <w:tc>
          <w:tcPr>
            <w:tcW w:w="2254" w:type="dxa"/>
          </w:tcPr>
          <w:p w14:paraId="2ECDFA78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CITY</w:t>
            </w:r>
          </w:p>
        </w:tc>
        <w:tc>
          <w:tcPr>
            <w:tcW w:w="2254" w:type="dxa"/>
          </w:tcPr>
          <w:p w14:paraId="2F0EA363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COUNTRY</w:t>
            </w:r>
          </w:p>
        </w:tc>
      </w:tr>
      <w:tr w:rsidR="00B56D9E" w:rsidRPr="00581693" w14:paraId="0322DD88" w14:textId="77777777" w:rsidTr="00E04AFC">
        <w:trPr>
          <w:cantSplit/>
        </w:trPr>
        <w:sdt>
          <w:sdtPr>
            <w:rPr>
              <w:i/>
              <w:iCs/>
            </w:rPr>
            <w:id w:val="8535455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6DE99FEE" w14:textId="633454F9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17990220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6A94DD2" w14:textId="7A588C1A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7730932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181B3B8C" w14:textId="6EACA48D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2399109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67C81D8F" w14:textId="2C5D91A8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6B995111" w14:textId="77777777" w:rsidR="00B56D9E" w:rsidRDefault="00B56D9E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56D9E" w14:paraId="5361BE5E" w14:textId="77777777" w:rsidTr="00AF3A52">
        <w:tc>
          <w:tcPr>
            <w:tcW w:w="2254" w:type="dxa"/>
          </w:tcPr>
          <w:p w14:paraId="73C7EEE3" w14:textId="77777777" w:rsidR="00B56D9E" w:rsidRDefault="00B56D9E" w:rsidP="00CE6EF5">
            <w:pPr>
              <w:tabs>
                <w:tab w:val="left" w:pos="426"/>
              </w:tabs>
              <w:spacing w:after="120"/>
            </w:pPr>
            <w:r>
              <w:t>TELEPHONE</w:t>
            </w:r>
          </w:p>
        </w:tc>
        <w:sdt>
          <w:sdtPr>
            <w:rPr>
              <w:i/>
              <w:iCs/>
            </w:rPr>
            <w:id w:val="6754604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8247905" w14:textId="0014D811" w:rsidR="00B56D9E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0A4386B7" w14:textId="77777777" w:rsidR="00B56D9E" w:rsidRDefault="00B56D9E" w:rsidP="00CE6EF5">
            <w:pPr>
              <w:tabs>
                <w:tab w:val="left" w:pos="426"/>
              </w:tabs>
              <w:spacing w:after="120"/>
            </w:pPr>
            <w:r>
              <w:t>EMAIL</w:t>
            </w:r>
          </w:p>
        </w:tc>
        <w:sdt>
          <w:sdtPr>
            <w:rPr>
              <w:i/>
              <w:iCs/>
            </w:rPr>
            <w:id w:val="4090453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B93E269" w14:textId="6E505D8C" w:rsidR="00B56D9E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19C98C47" w14:textId="77777777" w:rsidR="00B56D9E" w:rsidRDefault="00B56D9E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7A8CB11A" w14:textId="78A40393" w:rsidR="00B56D9E" w:rsidRPr="00A1391B" w:rsidRDefault="00070E6C" w:rsidP="00CE6EF5">
      <w:pPr>
        <w:tabs>
          <w:tab w:val="left" w:pos="426"/>
        </w:tabs>
        <w:spacing w:after="120" w:line="240" w:lineRule="auto"/>
        <w:rPr>
          <w:b/>
          <w:bCs/>
        </w:rPr>
      </w:pPr>
      <w:r w:rsidRPr="00A1391B">
        <w:rPr>
          <w:b/>
          <w:bCs/>
        </w:rPr>
        <w:t xml:space="preserve">2.b </w:t>
      </w:r>
      <w:r w:rsidRPr="00A1391B">
        <w:rPr>
          <w:b/>
          <w:bCs/>
        </w:rPr>
        <w:tab/>
        <w:t>Contact details (if different from 2.a)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0"/>
        <w:gridCol w:w="2997"/>
        <w:gridCol w:w="2819"/>
      </w:tblGrid>
      <w:tr w:rsidR="00D90D56" w14:paraId="3C585FB4" w14:textId="77777777" w:rsidTr="00AF3A52">
        <w:tc>
          <w:tcPr>
            <w:tcW w:w="3200" w:type="dxa"/>
          </w:tcPr>
          <w:p w14:paraId="25BAE242" w14:textId="77777777" w:rsidR="00D90D56" w:rsidRDefault="00D90D56" w:rsidP="00CE6EF5">
            <w:pPr>
              <w:tabs>
                <w:tab w:val="left" w:pos="426"/>
              </w:tabs>
              <w:spacing w:after="120"/>
              <w:jc w:val="center"/>
            </w:pPr>
            <w:r w:rsidRPr="00B56D9E">
              <w:t>LAST NAME/LEGAL ENTITY NAME</w:t>
            </w:r>
          </w:p>
        </w:tc>
        <w:tc>
          <w:tcPr>
            <w:tcW w:w="2997" w:type="dxa"/>
          </w:tcPr>
          <w:p w14:paraId="0D86B50D" w14:textId="77777777" w:rsidR="00D90D56" w:rsidRDefault="00D90D56" w:rsidP="00CE6EF5">
            <w:pPr>
              <w:tabs>
                <w:tab w:val="left" w:pos="426"/>
              </w:tabs>
              <w:spacing w:after="120"/>
              <w:jc w:val="center"/>
            </w:pPr>
            <w:r>
              <w:t>FIRST NAME</w:t>
            </w:r>
          </w:p>
        </w:tc>
        <w:tc>
          <w:tcPr>
            <w:tcW w:w="2819" w:type="dxa"/>
          </w:tcPr>
          <w:p w14:paraId="03DC7A9C" w14:textId="77777777" w:rsidR="00D90D56" w:rsidRDefault="00D90D56" w:rsidP="00CE6EF5">
            <w:pPr>
              <w:tabs>
                <w:tab w:val="left" w:pos="426"/>
              </w:tabs>
              <w:spacing w:after="120"/>
              <w:jc w:val="center"/>
            </w:pPr>
            <w:r w:rsidRPr="00B56D9E">
              <w:t>REGISTRATION NUMBER</w:t>
            </w:r>
            <w:r>
              <w:t xml:space="preserve"> AND </w:t>
            </w:r>
            <w:r w:rsidRPr="00B56D9E">
              <w:t>LEI (IF AVAILABLE)</w:t>
            </w:r>
          </w:p>
        </w:tc>
      </w:tr>
      <w:tr w:rsidR="00D90D56" w:rsidRPr="00581693" w14:paraId="2350A3FD" w14:textId="77777777" w:rsidTr="00AF3A52">
        <w:sdt>
          <w:sdtPr>
            <w:rPr>
              <w:i/>
              <w:iCs/>
            </w:rPr>
            <w:id w:val="4951587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00" w:type="dxa"/>
              </w:tcPr>
              <w:p w14:paraId="255C5C9A" w14:textId="7FBA0AD2" w:rsidR="00592634" w:rsidRPr="00581693" w:rsidRDefault="00E04AFC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939477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97" w:type="dxa"/>
              </w:tcPr>
              <w:p w14:paraId="63593C1C" w14:textId="0210E4F4" w:rsidR="00592634" w:rsidRPr="00581693" w:rsidRDefault="00E04AFC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11295066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19" w:type="dxa"/>
              </w:tcPr>
              <w:p w14:paraId="7163F8E7" w14:textId="546BE5EE" w:rsidR="00592634" w:rsidRPr="00581693" w:rsidRDefault="00E04AFC" w:rsidP="00581693">
                <w:pPr>
                  <w:tabs>
                    <w:tab w:val="left" w:pos="426"/>
                  </w:tabs>
                  <w:spacing w:after="120"/>
                  <w:jc w:val="left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37F5DD3B" w14:textId="77777777" w:rsidR="00B56D9E" w:rsidRDefault="00B56D9E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56D9E" w14:paraId="1AE29F4F" w14:textId="77777777" w:rsidTr="00AF3A52">
        <w:tc>
          <w:tcPr>
            <w:tcW w:w="2254" w:type="dxa"/>
          </w:tcPr>
          <w:p w14:paraId="6E34FB2B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 xml:space="preserve">ADDRESS: </w:t>
            </w:r>
          </w:p>
          <w:p w14:paraId="01949F8E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 w:rsidRPr="00667E51">
              <w:t>STREET, NUMBER, FLOOR (for firms registered office)</w:t>
            </w:r>
          </w:p>
        </w:tc>
        <w:tc>
          <w:tcPr>
            <w:tcW w:w="2254" w:type="dxa"/>
          </w:tcPr>
          <w:p w14:paraId="3DB9B2AC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POSTCODE</w:t>
            </w:r>
          </w:p>
        </w:tc>
        <w:tc>
          <w:tcPr>
            <w:tcW w:w="2254" w:type="dxa"/>
          </w:tcPr>
          <w:p w14:paraId="18085125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CITY</w:t>
            </w:r>
          </w:p>
        </w:tc>
        <w:tc>
          <w:tcPr>
            <w:tcW w:w="2254" w:type="dxa"/>
          </w:tcPr>
          <w:p w14:paraId="121DC386" w14:textId="77777777" w:rsidR="00B56D9E" w:rsidRDefault="00B56D9E" w:rsidP="00CE6EF5">
            <w:pPr>
              <w:tabs>
                <w:tab w:val="left" w:pos="426"/>
              </w:tabs>
              <w:spacing w:after="120"/>
              <w:jc w:val="center"/>
            </w:pPr>
            <w:r>
              <w:t>COUNTRY</w:t>
            </w:r>
          </w:p>
        </w:tc>
      </w:tr>
      <w:tr w:rsidR="00B56D9E" w:rsidRPr="00581693" w14:paraId="1779AB26" w14:textId="77777777" w:rsidTr="00AF3A52">
        <w:sdt>
          <w:sdtPr>
            <w:rPr>
              <w:i/>
              <w:iCs/>
            </w:rPr>
            <w:id w:val="-19881506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030652F3" w14:textId="139F9B00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15875230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4A8DF10" w14:textId="73F90A48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-3908899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7D8237C9" w14:textId="25D68D29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sdt>
          <w:sdtPr>
            <w:rPr>
              <w:i/>
              <w:iCs/>
            </w:rPr>
            <w:id w:val="15505668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07A31C19" w14:textId="7075D1E1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31A78FE5" w14:textId="77777777" w:rsidR="00B56D9E" w:rsidRDefault="00B56D9E" w:rsidP="00CE6EF5">
      <w:pPr>
        <w:tabs>
          <w:tab w:val="left" w:pos="426"/>
        </w:tabs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56D9E" w14:paraId="6170CE28" w14:textId="77777777" w:rsidTr="00AF3A52">
        <w:tc>
          <w:tcPr>
            <w:tcW w:w="2254" w:type="dxa"/>
          </w:tcPr>
          <w:p w14:paraId="04481BC9" w14:textId="77777777" w:rsidR="00B56D9E" w:rsidRDefault="00B56D9E" w:rsidP="00CE6EF5">
            <w:pPr>
              <w:tabs>
                <w:tab w:val="left" w:pos="426"/>
              </w:tabs>
              <w:spacing w:after="120"/>
            </w:pPr>
            <w:r>
              <w:t>TELEPHONE</w:t>
            </w:r>
          </w:p>
        </w:tc>
        <w:sdt>
          <w:sdtPr>
            <w:id w:val="9517498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D5EAE75" w14:textId="0D90504E" w:rsidR="00B56D9E" w:rsidRDefault="00E04AFC" w:rsidP="00CE6EF5">
                <w:pPr>
                  <w:tabs>
                    <w:tab w:val="left" w:pos="426"/>
                  </w:tabs>
                  <w:spacing w:after="120"/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1457A070" w14:textId="77777777" w:rsidR="00B56D9E" w:rsidRDefault="00B56D9E" w:rsidP="00CE6EF5">
            <w:pPr>
              <w:tabs>
                <w:tab w:val="left" w:pos="426"/>
              </w:tabs>
              <w:spacing w:after="120"/>
            </w:pPr>
            <w:r>
              <w:t>EMAIL</w:t>
            </w:r>
          </w:p>
        </w:tc>
        <w:sdt>
          <w:sdtPr>
            <w:rPr>
              <w:i/>
              <w:iCs/>
            </w:rPr>
            <w:id w:val="6381580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00B2ABAD" w14:textId="3FBD30D9" w:rsidR="00B56D9E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i/>
                    <w:iCs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77F96B18" w14:textId="77777777" w:rsid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54B1DC6D" w14:textId="587CBB2C" w:rsidR="00D90D56" w:rsidRPr="00A1391B" w:rsidRDefault="00070E6C" w:rsidP="00CE6EF5">
      <w:pPr>
        <w:tabs>
          <w:tab w:val="left" w:pos="426"/>
        </w:tabs>
        <w:spacing w:after="120" w:line="240" w:lineRule="auto"/>
        <w:rPr>
          <w:b/>
          <w:bCs/>
        </w:rPr>
      </w:pPr>
      <w:r w:rsidRPr="00A1391B">
        <w:rPr>
          <w:b/>
          <w:bCs/>
        </w:rPr>
        <w:t>3</w:t>
      </w:r>
      <w:proofErr w:type="gramStart"/>
      <w:r w:rsidRPr="00A1391B">
        <w:rPr>
          <w:b/>
          <w:bCs/>
        </w:rPr>
        <w:t xml:space="preserve">. </w:t>
      </w:r>
      <w:r w:rsidRPr="00A1391B">
        <w:rPr>
          <w:b/>
          <w:bCs/>
        </w:rPr>
        <w:tab/>
        <w:t>Information</w:t>
      </w:r>
      <w:proofErr w:type="gramEnd"/>
      <w:r w:rsidRPr="00A1391B">
        <w:rPr>
          <w:b/>
          <w:bCs/>
        </w:rPr>
        <w:t xml:space="preserve"> about the complaint</w:t>
      </w:r>
    </w:p>
    <w:p w14:paraId="2756A47B" w14:textId="21BC6D17" w:rsidR="00070E6C" w:rsidRP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 xml:space="preserve">3.a </w:t>
      </w:r>
      <w:r>
        <w:rPr>
          <w:rFonts w:asciiTheme="majorHAnsi" w:hAnsiTheme="majorHAnsi" w:cstheme="majorHAnsi"/>
          <w:szCs w:val="18"/>
        </w:rPr>
        <w:tab/>
      </w:r>
      <w:r w:rsidRPr="00070E6C">
        <w:rPr>
          <w:rFonts w:asciiTheme="majorHAnsi" w:hAnsiTheme="majorHAnsi" w:cstheme="majorHAnsi"/>
          <w:szCs w:val="18"/>
        </w:rPr>
        <w:t>Full reference of the crypto-asset service or agreement to which the complaint relates (i.e. name of the crypto-asset service provider, crypto-asset service reference number, or other references of the relevant transactions…)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CC6" w:rsidRPr="00581693" w14:paraId="287AFC7F" w14:textId="77777777" w:rsidTr="00CE4CC6">
        <w:bookmarkStart w:id="0" w:name="_Hlk181779300" w:displacedByCustomXml="next"/>
        <w:sdt>
          <w:sdtPr>
            <w:rPr>
              <w:rFonts w:asciiTheme="majorHAnsi" w:hAnsiTheme="majorHAnsi" w:cstheme="majorHAnsi"/>
              <w:i/>
              <w:iCs/>
              <w:szCs w:val="18"/>
            </w:rPr>
            <w:id w:val="1853337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60228CA8" w14:textId="658E7D38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i/>
                    <w:iCs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  <w:bookmarkEnd w:id="0"/>
    </w:tbl>
    <w:p w14:paraId="3FD705ED" w14:textId="77777777" w:rsidR="00D90D56" w:rsidRDefault="00D90D5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23993D3D" w14:textId="192605F1" w:rsid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 xml:space="preserve">3.b </w:t>
      </w:r>
      <w:r>
        <w:rPr>
          <w:rFonts w:asciiTheme="majorHAnsi" w:hAnsiTheme="majorHAnsi" w:cstheme="majorHAnsi"/>
          <w:szCs w:val="18"/>
        </w:rPr>
        <w:tab/>
      </w:r>
      <w:r w:rsidRPr="00070E6C">
        <w:rPr>
          <w:rFonts w:asciiTheme="majorHAnsi" w:hAnsiTheme="majorHAnsi" w:cstheme="majorHAnsi"/>
          <w:szCs w:val="18"/>
        </w:rPr>
        <w:t xml:space="preserve">Description of the complaint’s </w:t>
      </w:r>
      <w:proofErr w:type="gramStart"/>
      <w:r w:rsidRPr="00070E6C">
        <w:rPr>
          <w:rFonts w:asciiTheme="majorHAnsi" w:hAnsiTheme="majorHAnsi" w:cstheme="majorHAnsi"/>
          <w:szCs w:val="18"/>
        </w:rPr>
        <w:t>subject-matter</w:t>
      </w:r>
      <w:proofErr w:type="gramEnd"/>
      <w:r w:rsidRPr="00070E6C">
        <w:rPr>
          <w:rFonts w:asciiTheme="majorHAnsi" w:hAnsiTheme="majorHAnsi" w:cstheme="majorHAnsi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CC6" w:rsidRPr="00581693" w14:paraId="70999301" w14:textId="77777777" w:rsidTr="00AF3A52">
        <w:sdt>
          <w:sdtPr>
            <w:rPr>
              <w:rFonts w:asciiTheme="majorHAnsi" w:hAnsiTheme="majorHAnsi" w:cstheme="majorHAnsi"/>
              <w:i/>
              <w:iCs/>
              <w:szCs w:val="18"/>
            </w:rPr>
            <w:id w:val="8625549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206227B2" w14:textId="43989BAA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i/>
                    <w:iCs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4C777E52" w14:textId="023DB155" w:rsidR="00070E6C" w:rsidRP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>Please provide documentation supporting the facts mentioned.</w:t>
      </w:r>
    </w:p>
    <w:p w14:paraId="25E9380F" w14:textId="77777777" w:rsidR="00D90D56" w:rsidRDefault="00D90D5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1F35FD43" w14:textId="16E97E67" w:rsidR="00070E6C" w:rsidRP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 xml:space="preserve">3.c </w:t>
      </w:r>
      <w:r>
        <w:rPr>
          <w:rFonts w:asciiTheme="majorHAnsi" w:hAnsiTheme="majorHAnsi" w:cstheme="majorHAnsi"/>
          <w:szCs w:val="18"/>
        </w:rPr>
        <w:tab/>
      </w:r>
      <w:r w:rsidRPr="00070E6C">
        <w:rPr>
          <w:rFonts w:asciiTheme="majorHAnsi" w:hAnsiTheme="majorHAnsi" w:cstheme="majorHAnsi"/>
          <w:szCs w:val="18"/>
        </w:rPr>
        <w:t>Date(s) of the facts that have led to the complaint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CC6" w:rsidRPr="00581693" w14:paraId="3114A8FB" w14:textId="77777777" w:rsidTr="00AF3A52">
        <w:sdt>
          <w:sdtPr>
            <w:rPr>
              <w:rFonts w:asciiTheme="majorHAnsi" w:hAnsiTheme="majorHAnsi" w:cstheme="majorHAnsi"/>
              <w:i/>
              <w:iCs/>
              <w:szCs w:val="18"/>
            </w:rPr>
            <w:id w:val="17597138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1DAA809C" w14:textId="5CDBA5EB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i/>
                    <w:iCs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653B1286" w14:textId="77777777" w:rsidR="00D90D56" w:rsidRDefault="00D90D5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7541B546" w14:textId="43FEB5D5" w:rsid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 xml:space="preserve">3.d </w:t>
      </w:r>
      <w:r>
        <w:rPr>
          <w:rFonts w:asciiTheme="majorHAnsi" w:hAnsiTheme="majorHAnsi" w:cstheme="majorHAnsi"/>
          <w:szCs w:val="18"/>
        </w:rPr>
        <w:tab/>
      </w:r>
      <w:r w:rsidRPr="00070E6C">
        <w:rPr>
          <w:rFonts w:asciiTheme="majorHAnsi" w:hAnsiTheme="majorHAnsi" w:cstheme="majorHAnsi"/>
          <w:szCs w:val="18"/>
        </w:rPr>
        <w:t>Description of damage, loss or detriment caused (where relevant)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CC6" w:rsidRPr="00581693" w14:paraId="63A8F6BF" w14:textId="77777777" w:rsidTr="00AF3A52">
        <w:tc>
          <w:tcPr>
            <w:tcW w:w="9016" w:type="dxa"/>
          </w:tcPr>
          <w:sdt>
            <w:sdtPr>
              <w:rPr>
                <w:rFonts w:asciiTheme="majorHAnsi" w:hAnsiTheme="majorHAnsi" w:cstheme="majorHAnsi"/>
                <w:i/>
                <w:iCs/>
                <w:szCs w:val="18"/>
              </w:rPr>
              <w:id w:val="1467007157"/>
              <w:placeholder>
                <w:docPart w:val="DefaultPlaceholder_-1854013440"/>
              </w:placeholder>
              <w:showingPlcHdr/>
            </w:sdtPr>
            <w:sdtEndPr/>
            <w:sdtContent>
              <w:p w14:paraId="76DEFD51" w14:textId="4573CC08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i/>
                    <w:iCs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</w:tr>
    </w:tbl>
    <w:p w14:paraId="5F66D45E" w14:textId="77777777" w:rsidR="00D90D56" w:rsidRPr="00070E6C" w:rsidRDefault="00D90D5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220CD726" w14:textId="799DC16D" w:rsidR="00070E6C" w:rsidRDefault="00070E6C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 w:rsidRPr="00070E6C">
        <w:rPr>
          <w:rFonts w:asciiTheme="majorHAnsi" w:hAnsiTheme="majorHAnsi" w:cstheme="majorHAnsi"/>
          <w:szCs w:val="18"/>
        </w:rPr>
        <w:t xml:space="preserve">3.e </w:t>
      </w:r>
      <w:r>
        <w:rPr>
          <w:rFonts w:asciiTheme="majorHAnsi" w:hAnsiTheme="majorHAnsi" w:cstheme="majorHAnsi"/>
          <w:szCs w:val="18"/>
        </w:rPr>
        <w:tab/>
      </w:r>
      <w:r w:rsidRPr="00070E6C">
        <w:rPr>
          <w:rFonts w:asciiTheme="majorHAnsi" w:hAnsiTheme="majorHAnsi" w:cstheme="majorHAnsi"/>
          <w:szCs w:val="18"/>
        </w:rPr>
        <w:t>Other comments or relevant information (where relevant</w:t>
      </w:r>
      <w:r w:rsidR="00D90D56">
        <w:rPr>
          <w:rFonts w:asciiTheme="majorHAnsi" w:hAnsiTheme="majorHAnsi" w:cstheme="majorHAnsi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CC6" w:rsidRPr="00581693" w14:paraId="606E6CB8" w14:textId="77777777" w:rsidTr="00AF3A52">
        <w:sdt>
          <w:sdtPr>
            <w:rPr>
              <w:rFonts w:asciiTheme="majorHAnsi" w:hAnsiTheme="majorHAnsi" w:cstheme="majorHAnsi"/>
              <w:i/>
              <w:iCs/>
              <w:szCs w:val="18"/>
            </w:rPr>
            <w:id w:val="-16273763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4FEA092A" w14:textId="40220C98" w:rsidR="00592634" w:rsidRPr="00581693" w:rsidRDefault="00E04AFC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i/>
                    <w:iCs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tc>
          </w:sdtContent>
        </w:sdt>
      </w:tr>
    </w:tbl>
    <w:p w14:paraId="719943DF" w14:textId="77777777" w:rsidR="00D90D56" w:rsidRDefault="00D90D5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0A541DE2" w14:textId="77777777" w:rsidR="00B05D67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10A380DD" w14:textId="77777777" w:rsidR="00B05D67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33FC8597" w14:textId="4ABFC69E" w:rsidR="00D90D56" w:rsidRPr="00AE79F6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  <w:r>
        <w:rPr>
          <w:rFonts w:asciiTheme="majorHAnsi" w:hAnsiTheme="majorHAnsi" w:cstheme="majorHAnsi"/>
          <w:szCs w:val="18"/>
        </w:rPr>
        <w:t xml:space="preserve">In </w:t>
      </w:r>
      <w:sdt>
        <w:sdtPr>
          <w:rPr>
            <w:rFonts w:asciiTheme="majorHAnsi" w:hAnsiTheme="majorHAnsi" w:cstheme="majorHAnsi"/>
            <w:szCs w:val="18"/>
          </w:rPr>
          <w:id w:val="-1448233686"/>
          <w:placeholder>
            <w:docPart w:val="DefaultPlaceholder_-1854013440"/>
          </w:placeholder>
          <w:showingPlcHdr/>
        </w:sdtPr>
        <w:sdtEndPr>
          <w:rPr>
            <w:u w:val="single"/>
          </w:rPr>
        </w:sdtEndPr>
        <w:sdtContent>
          <w:r w:rsidR="00E04AFC" w:rsidRPr="00581693">
            <w:rPr>
              <w:rStyle w:val="PlaceholderText"/>
              <w:i/>
              <w:iCs/>
              <w:u w:val="single"/>
            </w:rPr>
            <w:t>Click or tap here to enter text.</w:t>
          </w:r>
        </w:sdtContent>
      </w:sdt>
      <w:r w:rsidR="000E25A4" w:rsidRPr="000E25A4">
        <w:rPr>
          <w:rFonts w:asciiTheme="majorHAnsi" w:hAnsiTheme="majorHAnsi" w:cstheme="majorHAnsi"/>
          <w:szCs w:val="18"/>
          <w:u w:val="single"/>
        </w:rPr>
        <w:t xml:space="preserve"> </w:t>
      </w:r>
      <w:r w:rsidRPr="000E25A4">
        <w:rPr>
          <w:rFonts w:asciiTheme="majorHAnsi" w:hAnsiTheme="majorHAnsi" w:cstheme="majorHAnsi"/>
          <w:szCs w:val="18"/>
          <w:u w:val="single"/>
        </w:rPr>
        <w:t>(place)</w:t>
      </w:r>
      <w:r>
        <w:rPr>
          <w:rFonts w:asciiTheme="majorHAnsi" w:hAnsiTheme="majorHAnsi" w:cstheme="majorHAnsi"/>
          <w:szCs w:val="18"/>
        </w:rPr>
        <w:t xml:space="preserve"> on </w:t>
      </w:r>
      <w:sdt>
        <w:sdtPr>
          <w:rPr>
            <w:rFonts w:asciiTheme="majorHAnsi" w:hAnsiTheme="majorHAnsi" w:cstheme="majorHAnsi"/>
            <w:szCs w:val="18"/>
          </w:rPr>
          <w:id w:val="484135294"/>
          <w:placeholder>
            <w:docPart w:val="DefaultPlaceholder_-1854013440"/>
          </w:placeholder>
          <w:showingPlcHdr/>
        </w:sdtPr>
        <w:sdtEndPr/>
        <w:sdtContent>
          <w:r w:rsidR="000E25A4" w:rsidRPr="00581693">
            <w:rPr>
              <w:rStyle w:val="PlaceholderText"/>
              <w:i/>
              <w:iCs/>
              <w:u w:val="single"/>
            </w:rPr>
            <w:t>Click or tap here to enter text.</w:t>
          </w:r>
        </w:sdtContent>
      </w:sdt>
      <w:r w:rsidRPr="00B05D67">
        <w:rPr>
          <w:rFonts w:asciiTheme="majorHAnsi" w:hAnsiTheme="majorHAnsi" w:cstheme="majorHAnsi"/>
          <w:szCs w:val="18"/>
          <w:u w:val="single"/>
        </w:rPr>
        <w:t xml:space="preserve"> (date)</w:t>
      </w:r>
    </w:p>
    <w:p w14:paraId="3DC9EAF3" w14:textId="77777777" w:rsidR="00B05D67" w:rsidRPr="00AE79F6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44E77D1E" w14:textId="77777777" w:rsidR="00B05D67" w:rsidRPr="00AE79F6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45D2CC61" w14:textId="77777777" w:rsidR="00B05D67" w:rsidRPr="00AE79F6" w:rsidRDefault="00B05D67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2E28D90A" w14:textId="0B1E947C" w:rsidR="00B05D67" w:rsidRDefault="008C2B1A" w:rsidP="00CE6EF5">
      <w:pPr>
        <w:tabs>
          <w:tab w:val="left" w:pos="426"/>
        </w:tabs>
        <w:spacing w:after="120" w:line="240" w:lineRule="auto"/>
        <w:jc w:val="center"/>
        <w:rPr>
          <w:rFonts w:asciiTheme="majorHAnsi" w:hAnsiTheme="majorHAnsi" w:cstheme="majorHAnsi"/>
          <w:szCs w:val="18"/>
        </w:rPr>
      </w:pPr>
      <w:r>
        <w:rPr>
          <w:rFonts w:asciiTheme="majorHAnsi" w:hAnsiTheme="majorHAnsi" w:cstheme="majorHAnsi"/>
          <w:szCs w:val="18"/>
        </w:rPr>
        <w:t>SINGATURE</w:t>
      </w:r>
    </w:p>
    <w:p w14:paraId="32DF91BE" w14:textId="77777777" w:rsidR="00AE79F6" w:rsidRDefault="00AE79F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4AB04A6C" w14:textId="77777777" w:rsidR="00AE79F6" w:rsidRDefault="00AE79F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4468904D" w14:textId="77777777" w:rsidR="00AE79F6" w:rsidRDefault="00AE79F6" w:rsidP="00CE6EF5">
      <w:pPr>
        <w:tabs>
          <w:tab w:val="left" w:pos="426"/>
        </w:tabs>
        <w:spacing w:after="120" w:line="240" w:lineRule="auto"/>
        <w:rPr>
          <w:rFonts w:asciiTheme="majorHAnsi" w:hAnsiTheme="majorHAnsi" w:cstheme="majorHAnsi"/>
          <w:szCs w:val="18"/>
        </w:rPr>
      </w:pPr>
    </w:p>
    <w:p w14:paraId="40F4FEDD" w14:textId="481C490E" w:rsidR="001472C7" w:rsidRPr="00191AED" w:rsidRDefault="00AE79F6" w:rsidP="00191AED">
      <w:pPr>
        <w:tabs>
          <w:tab w:val="left" w:pos="426"/>
        </w:tabs>
        <w:spacing w:after="120" w:line="240" w:lineRule="auto"/>
        <w:jc w:val="center"/>
        <w:rPr>
          <w:b/>
          <w:bCs/>
        </w:rPr>
      </w:pPr>
      <w:r w:rsidRPr="00191AED">
        <w:rPr>
          <w:b/>
          <w:bCs/>
        </w:rPr>
        <w:t>COMPLAINANT/LEGAL REPRESENTATIVE</w:t>
      </w:r>
    </w:p>
    <w:p w14:paraId="3B97A3A5" w14:textId="3C4542B1" w:rsidR="001472C7" w:rsidRDefault="00AE79F6" w:rsidP="00CE6EF5">
      <w:pPr>
        <w:tabs>
          <w:tab w:val="left" w:pos="426"/>
        </w:tabs>
        <w:spacing w:after="120" w:line="240" w:lineRule="auto"/>
      </w:pPr>
      <w:r>
        <w:t xml:space="preserve">Documentation provided (please check the appropriate box):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1472C7" w14:paraId="406438C2" w14:textId="77777777" w:rsidTr="001472C7">
        <w:tc>
          <w:tcPr>
            <w:tcW w:w="8075" w:type="dxa"/>
          </w:tcPr>
          <w:p w14:paraId="1F54FCA5" w14:textId="77777777" w:rsidR="001472C7" w:rsidRDefault="001472C7" w:rsidP="00CE6EF5">
            <w:pPr>
              <w:tabs>
                <w:tab w:val="left" w:pos="426"/>
              </w:tabs>
              <w:spacing w:after="120"/>
            </w:pPr>
            <w:r>
              <w:t xml:space="preserve">Power of attorney or </w:t>
            </w:r>
            <w:proofErr w:type="gramStart"/>
            <w:r>
              <w:t>other</w:t>
            </w:r>
            <w:proofErr w:type="gramEnd"/>
            <w:r>
              <w:t xml:space="preserve"> relevant document </w:t>
            </w:r>
          </w:p>
          <w:sdt>
            <w:sdtPr>
              <w:id w:val="-852497454"/>
              <w:placeholder>
                <w:docPart w:val="DefaultPlaceholder_-1854013440"/>
              </w:placeholder>
              <w:showingPlcHdr/>
            </w:sdtPr>
            <w:sdtEndPr/>
            <w:sdtContent>
              <w:p w14:paraId="5C174340" w14:textId="202B812B" w:rsidR="001472C7" w:rsidRDefault="000E25A4" w:rsidP="00CE6EF5">
                <w:pPr>
                  <w:tabs>
                    <w:tab w:val="left" w:pos="426"/>
                  </w:tabs>
                  <w:spacing w:after="120"/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  <w:sdt>
          <w:sdtPr>
            <w:id w:val="-141971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</w:tcPr>
              <w:p w14:paraId="037BD342" w14:textId="5A4ACC6C" w:rsidR="001472C7" w:rsidRDefault="00866311" w:rsidP="00CE6EF5">
                <w:pPr>
                  <w:tabs>
                    <w:tab w:val="left" w:pos="426"/>
                  </w:tabs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472C7" w14:paraId="57E14474" w14:textId="77777777" w:rsidTr="001472C7">
        <w:tc>
          <w:tcPr>
            <w:tcW w:w="8075" w:type="dxa"/>
          </w:tcPr>
          <w:p w14:paraId="5D640AB3" w14:textId="77777777" w:rsidR="001472C7" w:rsidRDefault="001472C7" w:rsidP="00CE6EF5">
            <w:pPr>
              <w:tabs>
                <w:tab w:val="left" w:pos="426"/>
              </w:tabs>
              <w:spacing w:after="120"/>
            </w:pPr>
            <w:r>
              <w:t xml:space="preserve">Copy of the contractual documents of the investments to which the complaint relates </w:t>
            </w:r>
          </w:p>
          <w:sdt>
            <w:sdtPr>
              <w:id w:val="1247309583"/>
              <w:placeholder>
                <w:docPart w:val="DefaultPlaceholder_-1854013440"/>
              </w:placeholder>
              <w:showingPlcHdr/>
            </w:sdtPr>
            <w:sdtEndPr/>
            <w:sdtContent>
              <w:p w14:paraId="5FE243A4" w14:textId="72C4619C" w:rsidR="001472C7" w:rsidRDefault="000E25A4" w:rsidP="00CE6EF5">
                <w:pPr>
                  <w:tabs>
                    <w:tab w:val="left" w:pos="426"/>
                  </w:tabs>
                  <w:spacing w:after="120"/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  <w:sdt>
          <w:sdtPr>
            <w:id w:val="-11615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</w:tcPr>
              <w:p w14:paraId="0649CA44" w14:textId="4B176B88" w:rsidR="001472C7" w:rsidRDefault="000E25A4" w:rsidP="00CE6EF5">
                <w:pPr>
                  <w:tabs>
                    <w:tab w:val="left" w:pos="426"/>
                  </w:tabs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472C7" w14:paraId="407655FC" w14:textId="77777777" w:rsidTr="001472C7">
        <w:tc>
          <w:tcPr>
            <w:tcW w:w="8075" w:type="dxa"/>
          </w:tcPr>
          <w:p w14:paraId="28AEBA79" w14:textId="77777777" w:rsidR="001472C7" w:rsidRDefault="001472C7" w:rsidP="00CE6EF5">
            <w:pPr>
              <w:tabs>
                <w:tab w:val="left" w:pos="426"/>
              </w:tabs>
              <w:spacing w:after="120"/>
            </w:pPr>
            <w:r>
              <w:t>Other documents supporting the complaint</w:t>
            </w:r>
          </w:p>
          <w:sdt>
            <w:sdtPr>
              <w:rPr>
                <w:rFonts w:asciiTheme="majorHAnsi" w:hAnsiTheme="majorHAnsi" w:cstheme="majorHAnsi"/>
                <w:szCs w:val="18"/>
              </w:rPr>
              <w:id w:val="1906170985"/>
              <w:placeholder>
                <w:docPart w:val="DefaultPlaceholder_-1854013440"/>
              </w:placeholder>
              <w:showingPlcHdr/>
            </w:sdtPr>
            <w:sdtEndPr/>
            <w:sdtContent>
              <w:p w14:paraId="780C075B" w14:textId="11011C4C" w:rsidR="000E25A4" w:rsidRPr="000E25A4" w:rsidRDefault="000E25A4" w:rsidP="00CE6EF5">
                <w:pPr>
                  <w:tabs>
                    <w:tab w:val="left" w:pos="426"/>
                  </w:tabs>
                  <w:spacing w:after="120"/>
                  <w:rPr>
                    <w:rFonts w:asciiTheme="majorHAnsi" w:hAnsiTheme="majorHAnsi" w:cstheme="majorHAnsi"/>
                    <w:szCs w:val="18"/>
                  </w:rPr>
                </w:pPr>
                <w:r w:rsidRPr="00581693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  <w:sdt>
          <w:sdtPr>
            <w:id w:val="206213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</w:tcPr>
              <w:p w14:paraId="00831983" w14:textId="3F38CD15" w:rsidR="001472C7" w:rsidRDefault="000E25A4" w:rsidP="00CE6EF5">
                <w:pPr>
                  <w:tabs>
                    <w:tab w:val="left" w:pos="426"/>
                  </w:tabs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12A2B08" w14:textId="77777777" w:rsidR="001472C7" w:rsidRPr="00AE79F6" w:rsidRDefault="001472C7">
      <w:pPr>
        <w:tabs>
          <w:tab w:val="left" w:pos="426"/>
        </w:tabs>
        <w:spacing w:after="0" w:line="240" w:lineRule="auto"/>
        <w:rPr>
          <w:rFonts w:asciiTheme="majorHAnsi" w:hAnsiTheme="majorHAnsi" w:cstheme="majorHAnsi"/>
          <w:szCs w:val="18"/>
        </w:rPr>
      </w:pPr>
    </w:p>
    <w:sectPr w:rsidR="001472C7" w:rsidRPr="00AE79F6" w:rsidSect="002942F5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701" w:right="1440" w:bottom="568" w:left="144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7E98" w14:textId="77777777" w:rsidR="004C3756" w:rsidRDefault="004C3756" w:rsidP="00460BEB">
      <w:pPr>
        <w:spacing w:after="0" w:line="240" w:lineRule="auto"/>
      </w:pPr>
      <w:r>
        <w:separator/>
      </w:r>
    </w:p>
  </w:endnote>
  <w:endnote w:type="continuationSeparator" w:id="0">
    <w:p w14:paraId="7ECFC593" w14:textId="77777777" w:rsidR="004C3756" w:rsidRDefault="004C3756" w:rsidP="00460BEB">
      <w:pPr>
        <w:spacing w:after="0" w:line="240" w:lineRule="auto"/>
      </w:pPr>
      <w:r>
        <w:continuationSeparator/>
      </w:r>
    </w:p>
  </w:endnote>
  <w:endnote w:type="continuationNotice" w:id="1">
    <w:p w14:paraId="1A85C38A" w14:textId="77777777" w:rsidR="004C3756" w:rsidRDefault="004C37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eusa Next Std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ArialUnicodeMS-Bold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B2EF" w14:textId="62A989DB" w:rsidR="00CF0AB9" w:rsidRDefault="00CF0A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1A72B9" wp14:editId="4AF3FD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916540903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0D3E0" w14:textId="235D306A" w:rsidR="00CF0AB9" w:rsidRPr="00CF0AB9" w:rsidRDefault="00CF0AB9" w:rsidP="00CF0A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0A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A72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1D0D3E0" w14:textId="235D306A" w:rsidR="00CF0AB9" w:rsidRPr="00CF0AB9" w:rsidRDefault="00CF0AB9" w:rsidP="00CF0A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F0A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4500" w14:textId="7994CB6D" w:rsidR="00333772" w:rsidRPr="00460BEB" w:rsidRDefault="00CF0AB9" w:rsidP="00460BEB">
    <w:pPr>
      <w:tabs>
        <w:tab w:val="center" w:pos="4550"/>
        <w:tab w:val="left" w:pos="5818"/>
      </w:tabs>
      <w:jc w:val="right"/>
      <w:rPr>
        <w:rFonts w:asciiTheme="majorHAnsi" w:hAnsiTheme="majorHAnsi" w:cstheme="majorHAnsi"/>
        <w:color w:val="7F7F7F" w:themeColor="text1" w:themeTint="80"/>
        <w:sz w:val="14"/>
        <w:szCs w:val="14"/>
      </w:rPr>
    </w:pPr>
    <w:r>
      <w:rPr>
        <w:rFonts w:asciiTheme="majorHAnsi" w:hAnsiTheme="majorHAnsi" w:cstheme="majorHAnsi"/>
        <w:noProof/>
        <w:color w:val="7F7F7F" w:themeColor="text1" w:themeTint="80"/>
        <w:spacing w:val="6"/>
        <w:sz w:val="14"/>
        <w:szCs w:val="14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C4D1553" wp14:editId="287A2927">
              <wp:simplePos x="914400" y="10439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005132538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8D0CF" w14:textId="6D344D11" w:rsidR="00CF0AB9" w:rsidRPr="00CF0AB9" w:rsidRDefault="00CF0AB9" w:rsidP="00CF0A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0A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Classification: </w:t>
                          </w:r>
                          <w:r w:rsidR="00890E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D15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088D0CF" w14:textId="6D344D11" w:rsidR="00CF0AB9" w:rsidRPr="00CF0AB9" w:rsidRDefault="00CF0AB9" w:rsidP="00CF0A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F0A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Classification: </w:t>
                    </w:r>
                    <w:r w:rsidR="00890E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3772" w:rsidRPr="00571E67">
      <w:rPr>
        <w:rFonts w:asciiTheme="majorHAnsi" w:hAnsiTheme="majorHAnsi" w:cstheme="majorHAnsi"/>
        <w:color w:val="7F7F7F" w:themeColor="text1" w:themeTint="80"/>
        <w:spacing w:val="6"/>
        <w:sz w:val="14"/>
        <w:szCs w:val="14"/>
      </w:rPr>
      <w:t xml:space="preserve">Page </w: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begin"/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instrText xml:space="preserve"> PAGE   \* MERGEFORMAT </w:instrTex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separate"/>
    </w:r>
    <w:r w:rsidR="00333772">
      <w:rPr>
        <w:rFonts w:asciiTheme="majorHAnsi" w:hAnsiTheme="majorHAnsi" w:cstheme="majorHAnsi"/>
        <w:color w:val="7F7F7F" w:themeColor="text1" w:themeTint="80"/>
        <w:sz w:val="14"/>
        <w:szCs w:val="14"/>
      </w:rPr>
      <w:t>1</w: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end"/>
    </w:r>
    <w:r w:rsidR="00333772" w:rsidRPr="00571E67">
      <w:rPr>
        <w:rFonts w:asciiTheme="majorHAnsi" w:hAnsiTheme="majorHAnsi" w:cstheme="majorHAnsi"/>
        <w:color w:val="FF3E5F"/>
        <w:sz w:val="14"/>
        <w:szCs w:val="14"/>
      </w:rPr>
      <w:t xml:space="preserve"> | </w: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begin"/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instrText xml:space="preserve"> NUMPAGES  \* Arabic  \* MERGEFORMAT </w:instrTex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separate"/>
    </w:r>
    <w:r w:rsidR="00333772">
      <w:rPr>
        <w:rFonts w:asciiTheme="majorHAnsi" w:hAnsiTheme="majorHAnsi" w:cstheme="majorHAnsi"/>
        <w:color w:val="7F7F7F" w:themeColor="text1" w:themeTint="80"/>
        <w:sz w:val="14"/>
        <w:szCs w:val="14"/>
      </w:rPr>
      <w:t>1</w:t>
    </w:r>
    <w:r w:rsidR="00333772" w:rsidRPr="00571E67">
      <w:rPr>
        <w:rFonts w:asciiTheme="majorHAnsi" w:hAnsiTheme="majorHAnsi" w:cstheme="majorHAnsi"/>
        <w:color w:val="7F7F7F" w:themeColor="text1" w:themeTint="8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A908" w14:textId="3B033E3D" w:rsidR="00CF0AB9" w:rsidRDefault="00CF0A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6776AAD" wp14:editId="70B5BE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163708761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0EB11" w14:textId="3DA6B7FA" w:rsidR="00CF0AB9" w:rsidRPr="00CF0AB9" w:rsidRDefault="00CF0AB9" w:rsidP="00CF0A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0A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76A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6E0EB11" w14:textId="3DA6B7FA" w:rsidR="00CF0AB9" w:rsidRPr="00CF0AB9" w:rsidRDefault="00CF0AB9" w:rsidP="00CF0A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F0A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8633" w14:textId="77777777" w:rsidR="004C3756" w:rsidRDefault="004C3756" w:rsidP="00460BEB">
      <w:pPr>
        <w:spacing w:after="0" w:line="240" w:lineRule="auto"/>
      </w:pPr>
      <w:r>
        <w:separator/>
      </w:r>
    </w:p>
  </w:footnote>
  <w:footnote w:type="continuationSeparator" w:id="0">
    <w:p w14:paraId="1F92A499" w14:textId="77777777" w:rsidR="004C3756" w:rsidRDefault="004C3756" w:rsidP="00460BEB">
      <w:pPr>
        <w:spacing w:after="0" w:line="240" w:lineRule="auto"/>
      </w:pPr>
      <w:r>
        <w:continuationSeparator/>
      </w:r>
    </w:p>
  </w:footnote>
  <w:footnote w:type="continuationNotice" w:id="1">
    <w:p w14:paraId="2DC0A839" w14:textId="77777777" w:rsidR="004C3756" w:rsidRDefault="004C37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94F2" w14:textId="77777777" w:rsidR="001E420C" w:rsidRDefault="001E420C" w:rsidP="001E420C">
    <w:pPr>
      <w:pStyle w:val="EinfAbs"/>
      <w:tabs>
        <w:tab w:val="center" w:pos="4816"/>
      </w:tabs>
      <w:ind w:right="360"/>
      <w:rPr>
        <w:rFonts w:asciiTheme="majorHAnsi" w:hAnsiTheme="majorHAnsi" w:cstheme="majorHAnsi"/>
        <w:b/>
        <w:bCs/>
        <w:color w:val="3C3C3B"/>
        <w:spacing w:val="6"/>
        <w:sz w:val="14"/>
        <w:szCs w:val="14"/>
      </w:rPr>
    </w:pPr>
  </w:p>
  <w:p w14:paraId="65DAEFEA" w14:textId="6440E10E" w:rsidR="001E420C" w:rsidRPr="00890E5A" w:rsidRDefault="001E420C" w:rsidP="6A8DD69E">
    <w:pPr>
      <w:pStyle w:val="EinfAbs"/>
      <w:tabs>
        <w:tab w:val="center" w:pos="4816"/>
      </w:tabs>
      <w:ind w:right="360"/>
      <w:rPr>
        <w:rFonts w:asciiTheme="majorHAnsi" w:hAnsiTheme="majorHAnsi" w:cstheme="majorBidi"/>
        <w:color w:val="3C3C3B"/>
        <w:spacing w:val="6"/>
        <w:sz w:val="14"/>
        <w:szCs w:val="14"/>
      </w:rPr>
    </w:pPr>
    <w:r w:rsidRPr="00890E5A">
      <w:rPr>
        <w:rFonts w:asciiTheme="majorHAnsi" w:hAnsiTheme="majorHAnsi" w:cstheme="majorHAnsi"/>
        <w:b/>
        <w:bCs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74A4CB92" wp14:editId="7122A87B">
          <wp:simplePos x="0" y="0"/>
          <wp:positionH relativeFrom="margin">
            <wp:posOffset>4874260</wp:posOffset>
          </wp:positionH>
          <wp:positionV relativeFrom="paragraph">
            <wp:posOffset>-149002</wp:posOffset>
          </wp:positionV>
          <wp:extent cx="1314450" cy="255270"/>
          <wp:effectExtent l="0" t="0" r="0" b="0"/>
          <wp:wrapNone/>
          <wp:docPr id="15" name="Picture 1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1719900"/>
    <w:r w:rsidR="6A8DD69E" w:rsidRPr="6A8DD69E">
      <w:rPr>
        <w:rFonts w:asciiTheme="majorHAnsi" w:hAnsiTheme="majorHAnsi" w:cstheme="majorBidi"/>
        <w:b/>
        <w:bCs/>
        <w:color w:val="3C3C3B"/>
        <w:spacing w:val="6"/>
        <w:sz w:val="14"/>
        <w:szCs w:val="14"/>
      </w:rPr>
      <w:t>Sygnum Europe AG</w:t>
    </w:r>
    <w:r w:rsidR="6A8DD69E" w:rsidRPr="6A8DD69E">
      <w:rPr>
        <w:rFonts w:asciiTheme="majorHAnsi" w:hAnsiTheme="majorHAnsi" w:cstheme="majorBidi"/>
        <w:color w:val="3C3C3B"/>
        <w:spacing w:val="6"/>
        <w:sz w:val="14"/>
        <w:szCs w:val="14"/>
      </w:rPr>
      <w:t xml:space="preserve"> </w:t>
    </w:r>
    <w:r w:rsidR="6A8DD69E" w:rsidRPr="6A8DD69E">
      <w:rPr>
        <w:rFonts w:asciiTheme="majorHAnsi" w:hAnsiTheme="majorHAnsi" w:cstheme="majorBidi"/>
        <w:color w:val="D7333D"/>
        <w:spacing w:val="6"/>
        <w:sz w:val="14"/>
        <w:szCs w:val="14"/>
      </w:rPr>
      <w:t>|</w:t>
    </w:r>
    <w:r w:rsidR="6A8DD69E" w:rsidRPr="6A8DD69E">
      <w:rPr>
        <w:rFonts w:asciiTheme="majorHAnsi" w:hAnsiTheme="majorHAnsi" w:cstheme="majorBidi"/>
        <w:color w:val="3C3C3B"/>
        <w:spacing w:val="6"/>
        <w:sz w:val="14"/>
        <w:szCs w:val="14"/>
      </w:rPr>
      <w:t xml:space="preserve"> Dr. Grass-Strasse 12 </w:t>
    </w:r>
    <w:r w:rsidR="6A8DD69E" w:rsidRPr="6A8DD69E">
      <w:rPr>
        <w:rFonts w:asciiTheme="majorHAnsi" w:hAnsiTheme="majorHAnsi" w:cstheme="majorBidi"/>
        <w:color w:val="FF3E5F"/>
        <w:spacing w:val="6"/>
        <w:sz w:val="14"/>
        <w:szCs w:val="14"/>
      </w:rPr>
      <w:t xml:space="preserve">| </w:t>
    </w:r>
    <w:r w:rsidR="6A8DD69E" w:rsidRPr="6A8DD69E">
      <w:rPr>
        <w:rFonts w:asciiTheme="majorHAnsi" w:hAnsiTheme="majorHAnsi" w:cstheme="majorBidi"/>
        <w:color w:val="404040"/>
        <w:sz w:val="14"/>
        <w:szCs w:val="14"/>
      </w:rPr>
      <w:t xml:space="preserve">9490 Vaduz </w:t>
    </w:r>
    <w:r w:rsidR="6A8DD69E" w:rsidRPr="6A8DD69E">
      <w:rPr>
        <w:rFonts w:asciiTheme="majorHAnsi" w:hAnsiTheme="majorHAnsi" w:cstheme="majorBidi"/>
        <w:color w:val="FF3E5F"/>
        <w:spacing w:val="6"/>
        <w:sz w:val="14"/>
        <w:szCs w:val="14"/>
      </w:rPr>
      <w:t>|</w:t>
    </w:r>
    <w:r w:rsidR="6A8DD69E" w:rsidRPr="00890E5A" w:rsidDel="00E05827">
      <w:rPr>
        <w:color w:val="auto"/>
        <w:sz w:val="14"/>
        <w:szCs w:val="14"/>
      </w:rPr>
      <w:t xml:space="preserve"> </w:t>
    </w:r>
    <w:r w:rsidR="6A8DD69E" w:rsidRPr="6A8DD69E">
      <w:rPr>
        <w:rFonts w:asciiTheme="majorHAnsi" w:hAnsiTheme="majorHAnsi" w:cstheme="majorBidi"/>
        <w:color w:val="404040"/>
        <w:sz w:val="14"/>
        <w:szCs w:val="14"/>
      </w:rPr>
      <w:t xml:space="preserve">Liechtenstein </w:t>
    </w:r>
    <w:r w:rsidR="6A8DD69E" w:rsidRPr="6A8DD69E">
      <w:rPr>
        <w:rFonts w:asciiTheme="majorHAnsi" w:hAnsiTheme="majorHAnsi" w:cstheme="majorBidi"/>
        <w:color w:val="FF3E5F"/>
        <w:spacing w:val="6"/>
        <w:sz w:val="14"/>
        <w:szCs w:val="14"/>
      </w:rPr>
      <w:t>|</w:t>
    </w:r>
    <w:r w:rsidR="6A8DD69E" w:rsidRPr="00890E5A" w:rsidDel="00E05827">
      <w:rPr>
        <w:color w:val="auto"/>
        <w:sz w:val="14"/>
        <w:szCs w:val="14"/>
      </w:rPr>
      <w:t xml:space="preserve"> </w:t>
    </w:r>
    <w:r w:rsidR="6A8DD69E" w:rsidRPr="6A8DD69E">
      <w:rPr>
        <w:rFonts w:asciiTheme="majorHAnsi" w:hAnsiTheme="majorHAnsi" w:cstheme="majorBidi"/>
        <w:color w:val="3C3C3B"/>
        <w:spacing w:val="6"/>
        <w:sz w:val="14"/>
        <w:szCs w:val="14"/>
      </w:rPr>
      <w:t>www.sygnum.com/eu</w:t>
    </w:r>
    <w:bookmarkEnd w:id="1"/>
  </w:p>
  <w:p w14:paraId="1B32C258" w14:textId="77777777" w:rsidR="001E420C" w:rsidRPr="000E65C6" w:rsidRDefault="001E420C" w:rsidP="001E420C">
    <w:pPr>
      <w:pStyle w:val="Header"/>
      <w:rPr>
        <w:lang w:val="de-DE"/>
      </w:rPr>
    </w:pPr>
  </w:p>
  <w:p w14:paraId="055677C0" w14:textId="77777777" w:rsidR="00333772" w:rsidRPr="001E420C" w:rsidRDefault="00333772" w:rsidP="001E420C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F043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42A1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C485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A5B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F0430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42F4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ACE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B2F2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DC4E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0491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1198A"/>
    <w:multiLevelType w:val="hybridMultilevel"/>
    <w:tmpl w:val="CDB2A7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9139D"/>
    <w:multiLevelType w:val="hybridMultilevel"/>
    <w:tmpl w:val="2E2009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C706853"/>
    <w:multiLevelType w:val="hybridMultilevel"/>
    <w:tmpl w:val="5972D1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E5F32"/>
    <w:multiLevelType w:val="hybridMultilevel"/>
    <w:tmpl w:val="8C6A53EE"/>
    <w:lvl w:ilvl="0" w:tplc="0407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12" w:hanging="360"/>
      </w:pPr>
    </w:lvl>
    <w:lvl w:ilvl="2" w:tplc="2000001B" w:tentative="1">
      <w:start w:val="1"/>
      <w:numFmt w:val="lowerRoman"/>
      <w:lvlText w:val="%3."/>
      <w:lvlJc w:val="right"/>
      <w:pPr>
        <w:ind w:left="3032" w:hanging="180"/>
      </w:pPr>
    </w:lvl>
    <w:lvl w:ilvl="3" w:tplc="2000000F" w:tentative="1">
      <w:start w:val="1"/>
      <w:numFmt w:val="decimal"/>
      <w:lvlText w:val="%4."/>
      <w:lvlJc w:val="left"/>
      <w:pPr>
        <w:ind w:left="3752" w:hanging="360"/>
      </w:pPr>
    </w:lvl>
    <w:lvl w:ilvl="4" w:tplc="20000019" w:tentative="1">
      <w:start w:val="1"/>
      <w:numFmt w:val="lowerLetter"/>
      <w:lvlText w:val="%5."/>
      <w:lvlJc w:val="left"/>
      <w:pPr>
        <w:ind w:left="4472" w:hanging="360"/>
      </w:pPr>
    </w:lvl>
    <w:lvl w:ilvl="5" w:tplc="2000001B" w:tentative="1">
      <w:start w:val="1"/>
      <w:numFmt w:val="lowerRoman"/>
      <w:lvlText w:val="%6."/>
      <w:lvlJc w:val="right"/>
      <w:pPr>
        <w:ind w:left="5192" w:hanging="180"/>
      </w:pPr>
    </w:lvl>
    <w:lvl w:ilvl="6" w:tplc="2000000F" w:tentative="1">
      <w:start w:val="1"/>
      <w:numFmt w:val="decimal"/>
      <w:lvlText w:val="%7."/>
      <w:lvlJc w:val="left"/>
      <w:pPr>
        <w:ind w:left="5912" w:hanging="360"/>
      </w:pPr>
    </w:lvl>
    <w:lvl w:ilvl="7" w:tplc="20000019" w:tentative="1">
      <w:start w:val="1"/>
      <w:numFmt w:val="lowerLetter"/>
      <w:lvlText w:val="%8."/>
      <w:lvlJc w:val="left"/>
      <w:pPr>
        <w:ind w:left="6632" w:hanging="360"/>
      </w:pPr>
    </w:lvl>
    <w:lvl w:ilvl="8" w:tplc="2000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14" w15:restartNumberingAfterBreak="0">
    <w:nsid w:val="11006B75"/>
    <w:multiLevelType w:val="hybridMultilevel"/>
    <w:tmpl w:val="7F00AB8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0652B"/>
    <w:multiLevelType w:val="hybridMultilevel"/>
    <w:tmpl w:val="D5BC2D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46B89"/>
    <w:multiLevelType w:val="hybridMultilevel"/>
    <w:tmpl w:val="44282E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726DB"/>
    <w:multiLevelType w:val="hybridMultilevel"/>
    <w:tmpl w:val="C778C0FC"/>
    <w:lvl w:ilvl="0" w:tplc="D6647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3E5F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85111"/>
    <w:multiLevelType w:val="hybridMultilevel"/>
    <w:tmpl w:val="746A91D4"/>
    <w:lvl w:ilvl="0" w:tplc="EE280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060B10"/>
    <w:multiLevelType w:val="hybridMultilevel"/>
    <w:tmpl w:val="4CF242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C20EF"/>
    <w:multiLevelType w:val="hybridMultilevel"/>
    <w:tmpl w:val="2B9EB0EE"/>
    <w:lvl w:ilvl="0" w:tplc="A7B69116">
      <w:start w:val="1"/>
      <w:numFmt w:val="decimal"/>
      <w:pStyle w:val="RANDZIFFER"/>
      <w:lvlText w:val="%1"/>
      <w:lvlJc w:val="center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111F8"/>
    <w:multiLevelType w:val="hybridMultilevel"/>
    <w:tmpl w:val="0C325A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B02D0"/>
    <w:multiLevelType w:val="hybridMultilevel"/>
    <w:tmpl w:val="0FB273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B05F5"/>
    <w:multiLevelType w:val="hybridMultilevel"/>
    <w:tmpl w:val="95DA5D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3E6E06"/>
    <w:multiLevelType w:val="hybridMultilevel"/>
    <w:tmpl w:val="E5ACB83A"/>
    <w:lvl w:ilvl="0" w:tplc="0CCC5C9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3954803"/>
    <w:multiLevelType w:val="hybridMultilevel"/>
    <w:tmpl w:val="B15472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02239"/>
    <w:multiLevelType w:val="hybridMultilevel"/>
    <w:tmpl w:val="55E21B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1D0169"/>
    <w:multiLevelType w:val="hybridMultilevel"/>
    <w:tmpl w:val="B498B5E2"/>
    <w:lvl w:ilvl="0" w:tplc="EE280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66641"/>
    <w:multiLevelType w:val="multilevel"/>
    <w:tmpl w:val="44DAAA3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2.%3.%4."/>
      <w:lvlJc w:val="left"/>
      <w:pPr>
        <w:ind w:left="1701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81448F5"/>
    <w:multiLevelType w:val="hybridMultilevel"/>
    <w:tmpl w:val="28966F0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66331"/>
    <w:multiLevelType w:val="hybridMultilevel"/>
    <w:tmpl w:val="1E2014D6"/>
    <w:lvl w:ilvl="0" w:tplc="901E4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60C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388C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E40A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E6E3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385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1C80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882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82D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D58C6"/>
    <w:multiLevelType w:val="hybridMultilevel"/>
    <w:tmpl w:val="5972D1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47511"/>
    <w:multiLevelType w:val="hybridMultilevel"/>
    <w:tmpl w:val="AADC59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2F474E4"/>
    <w:multiLevelType w:val="hybridMultilevel"/>
    <w:tmpl w:val="485E8A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A0609"/>
    <w:multiLevelType w:val="hybridMultilevel"/>
    <w:tmpl w:val="6D04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90B9C"/>
    <w:multiLevelType w:val="hybridMultilevel"/>
    <w:tmpl w:val="3244B430"/>
    <w:lvl w:ilvl="0" w:tplc="EE280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F7821"/>
    <w:multiLevelType w:val="hybridMultilevel"/>
    <w:tmpl w:val="927660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3063"/>
    <w:multiLevelType w:val="hybridMultilevel"/>
    <w:tmpl w:val="E7B0F298"/>
    <w:lvl w:ilvl="0" w:tplc="EE280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EE2800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E90318"/>
    <w:multiLevelType w:val="hybridMultilevel"/>
    <w:tmpl w:val="BD7A8028"/>
    <w:lvl w:ilvl="0" w:tplc="D6647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3E5F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79662">
    <w:abstractNumId w:val="28"/>
  </w:num>
  <w:num w:numId="2" w16cid:durableId="1780879687">
    <w:abstractNumId w:val="30"/>
    <w:lvlOverride w:ilvl="0">
      <w:lvl w:ilvl="0" w:tplc="901E405A">
        <w:numFmt w:val="bullet"/>
        <w:lvlText w:val=""/>
        <w:lvlJc w:val="left"/>
        <w:pPr>
          <w:tabs>
            <w:tab w:val="num" w:pos="644"/>
          </w:tabs>
          <w:ind w:left="644" w:hanging="360"/>
        </w:pPr>
        <w:rPr>
          <w:rFonts w:ascii="Wingdings" w:hAnsi="Wingdings" w:hint="default"/>
          <w:sz w:val="20"/>
        </w:rPr>
      </w:lvl>
    </w:lvlOverride>
  </w:num>
  <w:num w:numId="3" w16cid:durableId="1988588761">
    <w:abstractNumId w:val="29"/>
  </w:num>
  <w:num w:numId="4" w16cid:durableId="1744837537">
    <w:abstractNumId w:val="13"/>
  </w:num>
  <w:num w:numId="5" w16cid:durableId="1552033773">
    <w:abstractNumId w:val="27"/>
  </w:num>
  <w:num w:numId="6" w16cid:durableId="102699828">
    <w:abstractNumId w:val="22"/>
  </w:num>
  <w:num w:numId="7" w16cid:durableId="418908721">
    <w:abstractNumId w:val="24"/>
  </w:num>
  <w:num w:numId="8" w16cid:durableId="446124864">
    <w:abstractNumId w:val="18"/>
  </w:num>
  <w:num w:numId="9" w16cid:durableId="447359402">
    <w:abstractNumId w:val="11"/>
  </w:num>
  <w:num w:numId="10" w16cid:durableId="1152678132">
    <w:abstractNumId w:val="37"/>
  </w:num>
  <w:num w:numId="11" w16cid:durableId="321275566">
    <w:abstractNumId w:val="20"/>
  </w:num>
  <w:num w:numId="12" w16cid:durableId="1029530825">
    <w:abstractNumId w:val="26"/>
  </w:num>
  <w:num w:numId="13" w16cid:durableId="1590499198">
    <w:abstractNumId w:val="32"/>
  </w:num>
  <w:num w:numId="14" w16cid:durableId="289895312">
    <w:abstractNumId w:val="23"/>
  </w:num>
  <w:num w:numId="15" w16cid:durableId="1295869951">
    <w:abstractNumId w:val="23"/>
  </w:num>
  <w:num w:numId="16" w16cid:durableId="13113296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1128750">
    <w:abstractNumId w:val="19"/>
  </w:num>
  <w:num w:numId="18" w16cid:durableId="1179542164">
    <w:abstractNumId w:val="33"/>
  </w:num>
  <w:num w:numId="19" w16cid:durableId="1914508803">
    <w:abstractNumId w:val="16"/>
  </w:num>
  <w:num w:numId="20" w16cid:durableId="773786486">
    <w:abstractNumId w:val="17"/>
  </w:num>
  <w:num w:numId="21" w16cid:durableId="103885957">
    <w:abstractNumId w:val="38"/>
  </w:num>
  <w:num w:numId="22" w16cid:durableId="1747415764">
    <w:abstractNumId w:val="10"/>
  </w:num>
  <w:num w:numId="23" w16cid:durableId="187910321">
    <w:abstractNumId w:val="12"/>
  </w:num>
  <w:num w:numId="24" w16cid:durableId="1918905523">
    <w:abstractNumId w:val="31"/>
  </w:num>
  <w:num w:numId="25" w16cid:durableId="1359620463">
    <w:abstractNumId w:val="35"/>
  </w:num>
  <w:num w:numId="26" w16cid:durableId="916134196">
    <w:abstractNumId w:val="36"/>
  </w:num>
  <w:num w:numId="27" w16cid:durableId="1118139529">
    <w:abstractNumId w:val="14"/>
  </w:num>
  <w:num w:numId="28" w16cid:durableId="1084186413">
    <w:abstractNumId w:val="21"/>
  </w:num>
  <w:num w:numId="29" w16cid:durableId="426344028">
    <w:abstractNumId w:val="25"/>
  </w:num>
  <w:num w:numId="30" w16cid:durableId="1802769833">
    <w:abstractNumId w:val="34"/>
  </w:num>
  <w:num w:numId="31" w16cid:durableId="840848534">
    <w:abstractNumId w:val="9"/>
  </w:num>
  <w:num w:numId="32" w16cid:durableId="997809755">
    <w:abstractNumId w:val="7"/>
  </w:num>
  <w:num w:numId="33" w16cid:durableId="475219116">
    <w:abstractNumId w:val="6"/>
  </w:num>
  <w:num w:numId="34" w16cid:durableId="741683294">
    <w:abstractNumId w:val="5"/>
  </w:num>
  <w:num w:numId="35" w16cid:durableId="1724987055">
    <w:abstractNumId w:val="4"/>
  </w:num>
  <w:num w:numId="36" w16cid:durableId="56903604">
    <w:abstractNumId w:val="8"/>
  </w:num>
  <w:num w:numId="37" w16cid:durableId="1764717541">
    <w:abstractNumId w:val="3"/>
  </w:num>
  <w:num w:numId="38" w16cid:durableId="713626041">
    <w:abstractNumId w:val="2"/>
  </w:num>
  <w:num w:numId="39" w16cid:durableId="400522448">
    <w:abstractNumId w:val="1"/>
  </w:num>
  <w:num w:numId="40" w16cid:durableId="120517099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SUsXbYeKytQG5Eh9aGJQlHC/BI9l1kBNedd321kV09V5H2soIaRihg7vfbDyTTVKFbBb+OSHeXWPEuFaBaomw==" w:salt="g0Wl04VhuCHlpf1SIisn2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B9"/>
    <w:rsid w:val="00000870"/>
    <w:rsid w:val="00000961"/>
    <w:rsid w:val="00001249"/>
    <w:rsid w:val="0000270E"/>
    <w:rsid w:val="00002DA4"/>
    <w:rsid w:val="00003972"/>
    <w:rsid w:val="00003CFF"/>
    <w:rsid w:val="00003D88"/>
    <w:rsid w:val="0000424A"/>
    <w:rsid w:val="00004BC9"/>
    <w:rsid w:val="00004D00"/>
    <w:rsid w:val="00005042"/>
    <w:rsid w:val="000059E2"/>
    <w:rsid w:val="00006302"/>
    <w:rsid w:val="0000737C"/>
    <w:rsid w:val="000073EF"/>
    <w:rsid w:val="0000769B"/>
    <w:rsid w:val="00007735"/>
    <w:rsid w:val="00007CC4"/>
    <w:rsid w:val="00007F72"/>
    <w:rsid w:val="0001027D"/>
    <w:rsid w:val="000102F5"/>
    <w:rsid w:val="0001042E"/>
    <w:rsid w:val="0001088C"/>
    <w:rsid w:val="000116CA"/>
    <w:rsid w:val="000116DF"/>
    <w:rsid w:val="0001191C"/>
    <w:rsid w:val="00011D40"/>
    <w:rsid w:val="00011EF5"/>
    <w:rsid w:val="00012123"/>
    <w:rsid w:val="00012C13"/>
    <w:rsid w:val="00013AD2"/>
    <w:rsid w:val="00013BAE"/>
    <w:rsid w:val="0001416E"/>
    <w:rsid w:val="000147F1"/>
    <w:rsid w:val="00014A11"/>
    <w:rsid w:val="000150DE"/>
    <w:rsid w:val="000158B8"/>
    <w:rsid w:val="00016065"/>
    <w:rsid w:val="00016648"/>
    <w:rsid w:val="00016BE5"/>
    <w:rsid w:val="00016E5D"/>
    <w:rsid w:val="0001718B"/>
    <w:rsid w:val="00017564"/>
    <w:rsid w:val="0001782A"/>
    <w:rsid w:val="00017DB3"/>
    <w:rsid w:val="00017F58"/>
    <w:rsid w:val="00020139"/>
    <w:rsid w:val="000203DF"/>
    <w:rsid w:val="00020510"/>
    <w:rsid w:val="000209F5"/>
    <w:rsid w:val="00020A2B"/>
    <w:rsid w:val="00020BC1"/>
    <w:rsid w:val="000213BC"/>
    <w:rsid w:val="000219E9"/>
    <w:rsid w:val="00021B7C"/>
    <w:rsid w:val="000223CF"/>
    <w:rsid w:val="000225EF"/>
    <w:rsid w:val="00022F54"/>
    <w:rsid w:val="000230A1"/>
    <w:rsid w:val="000233C9"/>
    <w:rsid w:val="00023455"/>
    <w:rsid w:val="0002435A"/>
    <w:rsid w:val="000244DC"/>
    <w:rsid w:val="0002463A"/>
    <w:rsid w:val="00024BDD"/>
    <w:rsid w:val="00024BF4"/>
    <w:rsid w:val="00024E43"/>
    <w:rsid w:val="000257F2"/>
    <w:rsid w:val="00025B38"/>
    <w:rsid w:val="00025CA4"/>
    <w:rsid w:val="00026272"/>
    <w:rsid w:val="00026475"/>
    <w:rsid w:val="00026AFF"/>
    <w:rsid w:val="00026CE4"/>
    <w:rsid w:val="00026EB3"/>
    <w:rsid w:val="000272B3"/>
    <w:rsid w:val="00027921"/>
    <w:rsid w:val="00027A29"/>
    <w:rsid w:val="00027B63"/>
    <w:rsid w:val="00027FC0"/>
    <w:rsid w:val="00030125"/>
    <w:rsid w:val="00030371"/>
    <w:rsid w:val="00030695"/>
    <w:rsid w:val="00030723"/>
    <w:rsid w:val="00030A96"/>
    <w:rsid w:val="00030B17"/>
    <w:rsid w:val="00031244"/>
    <w:rsid w:val="000314D7"/>
    <w:rsid w:val="00031697"/>
    <w:rsid w:val="000319C0"/>
    <w:rsid w:val="00031B9C"/>
    <w:rsid w:val="00031D54"/>
    <w:rsid w:val="0003221B"/>
    <w:rsid w:val="000322BB"/>
    <w:rsid w:val="00032513"/>
    <w:rsid w:val="000328AF"/>
    <w:rsid w:val="000332A8"/>
    <w:rsid w:val="0003384A"/>
    <w:rsid w:val="00033944"/>
    <w:rsid w:val="00033B9B"/>
    <w:rsid w:val="00033D4E"/>
    <w:rsid w:val="00033D68"/>
    <w:rsid w:val="00033F74"/>
    <w:rsid w:val="00034410"/>
    <w:rsid w:val="00035733"/>
    <w:rsid w:val="000358D9"/>
    <w:rsid w:val="00035ECA"/>
    <w:rsid w:val="00036E00"/>
    <w:rsid w:val="00037078"/>
    <w:rsid w:val="000374AF"/>
    <w:rsid w:val="000377AA"/>
    <w:rsid w:val="00037EB3"/>
    <w:rsid w:val="00037F86"/>
    <w:rsid w:val="00040507"/>
    <w:rsid w:val="00040D20"/>
    <w:rsid w:val="00041166"/>
    <w:rsid w:val="00041C6D"/>
    <w:rsid w:val="00041F22"/>
    <w:rsid w:val="0004270E"/>
    <w:rsid w:val="00042A33"/>
    <w:rsid w:val="00042BB7"/>
    <w:rsid w:val="000438D6"/>
    <w:rsid w:val="000439E1"/>
    <w:rsid w:val="00043AAF"/>
    <w:rsid w:val="00044725"/>
    <w:rsid w:val="00044EE7"/>
    <w:rsid w:val="00044F1C"/>
    <w:rsid w:val="00044F8C"/>
    <w:rsid w:val="0004515D"/>
    <w:rsid w:val="00045187"/>
    <w:rsid w:val="00045725"/>
    <w:rsid w:val="00045AEC"/>
    <w:rsid w:val="00045FD6"/>
    <w:rsid w:val="00047675"/>
    <w:rsid w:val="000503DE"/>
    <w:rsid w:val="0005060A"/>
    <w:rsid w:val="000506DD"/>
    <w:rsid w:val="00050B7C"/>
    <w:rsid w:val="00050DE0"/>
    <w:rsid w:val="00050E77"/>
    <w:rsid w:val="000518EB"/>
    <w:rsid w:val="000519DA"/>
    <w:rsid w:val="00051E28"/>
    <w:rsid w:val="000520DC"/>
    <w:rsid w:val="000522DD"/>
    <w:rsid w:val="000522E2"/>
    <w:rsid w:val="00052350"/>
    <w:rsid w:val="00052502"/>
    <w:rsid w:val="000531B0"/>
    <w:rsid w:val="00053577"/>
    <w:rsid w:val="0005372B"/>
    <w:rsid w:val="00053A54"/>
    <w:rsid w:val="00053B5C"/>
    <w:rsid w:val="00053C7E"/>
    <w:rsid w:val="00053D77"/>
    <w:rsid w:val="00053FF4"/>
    <w:rsid w:val="0005413C"/>
    <w:rsid w:val="00054146"/>
    <w:rsid w:val="00054269"/>
    <w:rsid w:val="00054596"/>
    <w:rsid w:val="00054771"/>
    <w:rsid w:val="00054CD1"/>
    <w:rsid w:val="00054CD7"/>
    <w:rsid w:val="0005523A"/>
    <w:rsid w:val="00055833"/>
    <w:rsid w:val="00055DB4"/>
    <w:rsid w:val="0005723A"/>
    <w:rsid w:val="00057D5F"/>
    <w:rsid w:val="00057D9E"/>
    <w:rsid w:val="00060240"/>
    <w:rsid w:val="00060670"/>
    <w:rsid w:val="0006077A"/>
    <w:rsid w:val="00060906"/>
    <w:rsid w:val="00060ACE"/>
    <w:rsid w:val="00060ED7"/>
    <w:rsid w:val="00061078"/>
    <w:rsid w:val="0006180B"/>
    <w:rsid w:val="00061DF0"/>
    <w:rsid w:val="0006233B"/>
    <w:rsid w:val="00062BCF"/>
    <w:rsid w:val="00063690"/>
    <w:rsid w:val="000639F6"/>
    <w:rsid w:val="00063B2A"/>
    <w:rsid w:val="00063F9C"/>
    <w:rsid w:val="00064919"/>
    <w:rsid w:val="000651F3"/>
    <w:rsid w:val="00065BD6"/>
    <w:rsid w:val="00065F18"/>
    <w:rsid w:val="00066A52"/>
    <w:rsid w:val="00066A90"/>
    <w:rsid w:val="0006704A"/>
    <w:rsid w:val="00067317"/>
    <w:rsid w:val="000673E6"/>
    <w:rsid w:val="000678AC"/>
    <w:rsid w:val="00067EFC"/>
    <w:rsid w:val="00070A93"/>
    <w:rsid w:val="00070E6C"/>
    <w:rsid w:val="00070E76"/>
    <w:rsid w:val="00071393"/>
    <w:rsid w:val="000713A0"/>
    <w:rsid w:val="00071917"/>
    <w:rsid w:val="0007231B"/>
    <w:rsid w:val="000724C3"/>
    <w:rsid w:val="00072932"/>
    <w:rsid w:val="00072C46"/>
    <w:rsid w:val="00072E2E"/>
    <w:rsid w:val="00072EAE"/>
    <w:rsid w:val="000730ED"/>
    <w:rsid w:val="00073544"/>
    <w:rsid w:val="000737F1"/>
    <w:rsid w:val="00073E1D"/>
    <w:rsid w:val="00073EE1"/>
    <w:rsid w:val="00073F61"/>
    <w:rsid w:val="000744DC"/>
    <w:rsid w:val="0007484C"/>
    <w:rsid w:val="00075598"/>
    <w:rsid w:val="0007568B"/>
    <w:rsid w:val="000758FA"/>
    <w:rsid w:val="000763A5"/>
    <w:rsid w:val="000766AC"/>
    <w:rsid w:val="00077FFD"/>
    <w:rsid w:val="0008004D"/>
    <w:rsid w:val="0008035C"/>
    <w:rsid w:val="00080D2D"/>
    <w:rsid w:val="00080E68"/>
    <w:rsid w:val="0008162C"/>
    <w:rsid w:val="00082162"/>
    <w:rsid w:val="00082217"/>
    <w:rsid w:val="00082FC4"/>
    <w:rsid w:val="00083294"/>
    <w:rsid w:val="00083538"/>
    <w:rsid w:val="000837F0"/>
    <w:rsid w:val="0008406B"/>
    <w:rsid w:val="00084A38"/>
    <w:rsid w:val="00084AA3"/>
    <w:rsid w:val="00084D1A"/>
    <w:rsid w:val="00084E82"/>
    <w:rsid w:val="00085667"/>
    <w:rsid w:val="0008570A"/>
    <w:rsid w:val="00086592"/>
    <w:rsid w:val="00086638"/>
    <w:rsid w:val="0008696F"/>
    <w:rsid w:val="000869B0"/>
    <w:rsid w:val="000869D2"/>
    <w:rsid w:val="000869E0"/>
    <w:rsid w:val="00086B0E"/>
    <w:rsid w:val="00086E4A"/>
    <w:rsid w:val="0008723F"/>
    <w:rsid w:val="00087736"/>
    <w:rsid w:val="00087DCE"/>
    <w:rsid w:val="00087E03"/>
    <w:rsid w:val="00090C5B"/>
    <w:rsid w:val="00090E99"/>
    <w:rsid w:val="00090F42"/>
    <w:rsid w:val="0009140C"/>
    <w:rsid w:val="00091959"/>
    <w:rsid w:val="00091AE2"/>
    <w:rsid w:val="00091FF3"/>
    <w:rsid w:val="00092ECC"/>
    <w:rsid w:val="00093397"/>
    <w:rsid w:val="0009342E"/>
    <w:rsid w:val="00093BD5"/>
    <w:rsid w:val="00093D97"/>
    <w:rsid w:val="00093DDC"/>
    <w:rsid w:val="00094165"/>
    <w:rsid w:val="000945BF"/>
    <w:rsid w:val="00094E47"/>
    <w:rsid w:val="00095031"/>
    <w:rsid w:val="00095445"/>
    <w:rsid w:val="00095534"/>
    <w:rsid w:val="000958B8"/>
    <w:rsid w:val="00095995"/>
    <w:rsid w:val="00095AD0"/>
    <w:rsid w:val="00095C56"/>
    <w:rsid w:val="00095C8C"/>
    <w:rsid w:val="000963EE"/>
    <w:rsid w:val="000966E0"/>
    <w:rsid w:val="000968BB"/>
    <w:rsid w:val="00096B06"/>
    <w:rsid w:val="00096C3A"/>
    <w:rsid w:val="00096EC4"/>
    <w:rsid w:val="00096FF5"/>
    <w:rsid w:val="00097120"/>
    <w:rsid w:val="000A00D8"/>
    <w:rsid w:val="000A0545"/>
    <w:rsid w:val="000A0667"/>
    <w:rsid w:val="000A0AD3"/>
    <w:rsid w:val="000A0BF6"/>
    <w:rsid w:val="000A1182"/>
    <w:rsid w:val="000A14D6"/>
    <w:rsid w:val="000A1929"/>
    <w:rsid w:val="000A25D7"/>
    <w:rsid w:val="000A2AFC"/>
    <w:rsid w:val="000A2C1B"/>
    <w:rsid w:val="000A2D78"/>
    <w:rsid w:val="000A3037"/>
    <w:rsid w:val="000A3202"/>
    <w:rsid w:val="000A32E7"/>
    <w:rsid w:val="000A359F"/>
    <w:rsid w:val="000A3CAB"/>
    <w:rsid w:val="000A504E"/>
    <w:rsid w:val="000A53D0"/>
    <w:rsid w:val="000A5702"/>
    <w:rsid w:val="000A5F12"/>
    <w:rsid w:val="000A5FC6"/>
    <w:rsid w:val="000A6041"/>
    <w:rsid w:val="000A61C5"/>
    <w:rsid w:val="000A6FF0"/>
    <w:rsid w:val="000A7535"/>
    <w:rsid w:val="000A7896"/>
    <w:rsid w:val="000A7D4D"/>
    <w:rsid w:val="000B0463"/>
    <w:rsid w:val="000B074E"/>
    <w:rsid w:val="000B09FB"/>
    <w:rsid w:val="000B0C84"/>
    <w:rsid w:val="000B118B"/>
    <w:rsid w:val="000B1BAA"/>
    <w:rsid w:val="000B1CA4"/>
    <w:rsid w:val="000B20CD"/>
    <w:rsid w:val="000B246E"/>
    <w:rsid w:val="000B24F6"/>
    <w:rsid w:val="000B2B23"/>
    <w:rsid w:val="000B2DC5"/>
    <w:rsid w:val="000B3511"/>
    <w:rsid w:val="000B3821"/>
    <w:rsid w:val="000B3A87"/>
    <w:rsid w:val="000B48F4"/>
    <w:rsid w:val="000B49D0"/>
    <w:rsid w:val="000B4CC0"/>
    <w:rsid w:val="000B4E9F"/>
    <w:rsid w:val="000B54AA"/>
    <w:rsid w:val="000B55BD"/>
    <w:rsid w:val="000B5A5E"/>
    <w:rsid w:val="000B5AAF"/>
    <w:rsid w:val="000B63EB"/>
    <w:rsid w:val="000B6401"/>
    <w:rsid w:val="000B66A1"/>
    <w:rsid w:val="000B688D"/>
    <w:rsid w:val="000B6A31"/>
    <w:rsid w:val="000B6DED"/>
    <w:rsid w:val="000B6FD8"/>
    <w:rsid w:val="000B71DB"/>
    <w:rsid w:val="000B7407"/>
    <w:rsid w:val="000B7AF4"/>
    <w:rsid w:val="000B7CD9"/>
    <w:rsid w:val="000C0168"/>
    <w:rsid w:val="000C025C"/>
    <w:rsid w:val="000C0341"/>
    <w:rsid w:val="000C0671"/>
    <w:rsid w:val="000C0B91"/>
    <w:rsid w:val="000C141C"/>
    <w:rsid w:val="000C176C"/>
    <w:rsid w:val="000C1C39"/>
    <w:rsid w:val="000C1F55"/>
    <w:rsid w:val="000C2324"/>
    <w:rsid w:val="000C27DA"/>
    <w:rsid w:val="000C2893"/>
    <w:rsid w:val="000C2DA7"/>
    <w:rsid w:val="000C2E58"/>
    <w:rsid w:val="000C2EF7"/>
    <w:rsid w:val="000C3242"/>
    <w:rsid w:val="000C3623"/>
    <w:rsid w:val="000C3D1A"/>
    <w:rsid w:val="000C3F92"/>
    <w:rsid w:val="000C401A"/>
    <w:rsid w:val="000C42A8"/>
    <w:rsid w:val="000C5B8B"/>
    <w:rsid w:val="000C6BA0"/>
    <w:rsid w:val="000C6EC8"/>
    <w:rsid w:val="000C6ED5"/>
    <w:rsid w:val="000C6F0D"/>
    <w:rsid w:val="000C707E"/>
    <w:rsid w:val="000C709E"/>
    <w:rsid w:val="000C7261"/>
    <w:rsid w:val="000C7BC9"/>
    <w:rsid w:val="000C7C30"/>
    <w:rsid w:val="000C7D7D"/>
    <w:rsid w:val="000D0451"/>
    <w:rsid w:val="000D06E4"/>
    <w:rsid w:val="000D0898"/>
    <w:rsid w:val="000D0B20"/>
    <w:rsid w:val="000D1278"/>
    <w:rsid w:val="000D1307"/>
    <w:rsid w:val="000D1769"/>
    <w:rsid w:val="000D18B5"/>
    <w:rsid w:val="000D1F89"/>
    <w:rsid w:val="000D218D"/>
    <w:rsid w:val="000D231C"/>
    <w:rsid w:val="000D25F0"/>
    <w:rsid w:val="000D2ADA"/>
    <w:rsid w:val="000D2C1F"/>
    <w:rsid w:val="000D2F36"/>
    <w:rsid w:val="000D314D"/>
    <w:rsid w:val="000D3DDE"/>
    <w:rsid w:val="000D4011"/>
    <w:rsid w:val="000D4445"/>
    <w:rsid w:val="000D44C6"/>
    <w:rsid w:val="000D4D98"/>
    <w:rsid w:val="000D53E3"/>
    <w:rsid w:val="000D5B1D"/>
    <w:rsid w:val="000D5E40"/>
    <w:rsid w:val="000D618B"/>
    <w:rsid w:val="000D63AF"/>
    <w:rsid w:val="000D66D2"/>
    <w:rsid w:val="000D6D14"/>
    <w:rsid w:val="000E001F"/>
    <w:rsid w:val="000E0174"/>
    <w:rsid w:val="000E0416"/>
    <w:rsid w:val="000E0502"/>
    <w:rsid w:val="000E069A"/>
    <w:rsid w:val="000E0D28"/>
    <w:rsid w:val="000E0ED8"/>
    <w:rsid w:val="000E0F2B"/>
    <w:rsid w:val="000E10A3"/>
    <w:rsid w:val="000E1591"/>
    <w:rsid w:val="000E15D8"/>
    <w:rsid w:val="000E18C3"/>
    <w:rsid w:val="000E1A0C"/>
    <w:rsid w:val="000E1A21"/>
    <w:rsid w:val="000E1AB3"/>
    <w:rsid w:val="000E1CB6"/>
    <w:rsid w:val="000E1D85"/>
    <w:rsid w:val="000E2507"/>
    <w:rsid w:val="000E25A4"/>
    <w:rsid w:val="000E2A01"/>
    <w:rsid w:val="000E2AD7"/>
    <w:rsid w:val="000E3092"/>
    <w:rsid w:val="000E3F22"/>
    <w:rsid w:val="000E3FD9"/>
    <w:rsid w:val="000E3FFE"/>
    <w:rsid w:val="000E494F"/>
    <w:rsid w:val="000E4A34"/>
    <w:rsid w:val="000E5200"/>
    <w:rsid w:val="000E535B"/>
    <w:rsid w:val="000E55E2"/>
    <w:rsid w:val="000E5BED"/>
    <w:rsid w:val="000E62CF"/>
    <w:rsid w:val="000E6976"/>
    <w:rsid w:val="000E6CE8"/>
    <w:rsid w:val="000E6FE1"/>
    <w:rsid w:val="000E7390"/>
    <w:rsid w:val="000E73D6"/>
    <w:rsid w:val="000E7639"/>
    <w:rsid w:val="000E768A"/>
    <w:rsid w:val="000E77F9"/>
    <w:rsid w:val="000E7CCF"/>
    <w:rsid w:val="000F00D3"/>
    <w:rsid w:val="000F01D7"/>
    <w:rsid w:val="000F06DE"/>
    <w:rsid w:val="000F0ADE"/>
    <w:rsid w:val="000F1E25"/>
    <w:rsid w:val="000F1E4A"/>
    <w:rsid w:val="000F2437"/>
    <w:rsid w:val="000F3167"/>
    <w:rsid w:val="000F3822"/>
    <w:rsid w:val="000F39D8"/>
    <w:rsid w:val="000F3DCF"/>
    <w:rsid w:val="000F3E83"/>
    <w:rsid w:val="000F3ED4"/>
    <w:rsid w:val="000F4242"/>
    <w:rsid w:val="000F46D1"/>
    <w:rsid w:val="000F4B45"/>
    <w:rsid w:val="000F4C59"/>
    <w:rsid w:val="000F4E7E"/>
    <w:rsid w:val="000F4F5B"/>
    <w:rsid w:val="000F4FE4"/>
    <w:rsid w:val="000F5990"/>
    <w:rsid w:val="000F599A"/>
    <w:rsid w:val="000F7A8C"/>
    <w:rsid w:val="000F7E74"/>
    <w:rsid w:val="000F7FB0"/>
    <w:rsid w:val="00100037"/>
    <w:rsid w:val="00100324"/>
    <w:rsid w:val="0010050A"/>
    <w:rsid w:val="00100CA8"/>
    <w:rsid w:val="00101659"/>
    <w:rsid w:val="00101A15"/>
    <w:rsid w:val="00101B67"/>
    <w:rsid w:val="00101E1F"/>
    <w:rsid w:val="00102048"/>
    <w:rsid w:val="0010283D"/>
    <w:rsid w:val="00103038"/>
    <w:rsid w:val="001031BD"/>
    <w:rsid w:val="0010322C"/>
    <w:rsid w:val="001032E5"/>
    <w:rsid w:val="001033B7"/>
    <w:rsid w:val="0010349E"/>
    <w:rsid w:val="00103835"/>
    <w:rsid w:val="00103CE0"/>
    <w:rsid w:val="00103FC5"/>
    <w:rsid w:val="00103FD8"/>
    <w:rsid w:val="00104022"/>
    <w:rsid w:val="00104477"/>
    <w:rsid w:val="0010460B"/>
    <w:rsid w:val="0010581E"/>
    <w:rsid w:val="00106219"/>
    <w:rsid w:val="00106497"/>
    <w:rsid w:val="00106CBE"/>
    <w:rsid w:val="00106D1A"/>
    <w:rsid w:val="00106DD5"/>
    <w:rsid w:val="001072B5"/>
    <w:rsid w:val="001073DA"/>
    <w:rsid w:val="00110223"/>
    <w:rsid w:val="0011027B"/>
    <w:rsid w:val="00110CC2"/>
    <w:rsid w:val="001111F6"/>
    <w:rsid w:val="0011152E"/>
    <w:rsid w:val="00111AA4"/>
    <w:rsid w:val="001128C7"/>
    <w:rsid w:val="00113505"/>
    <w:rsid w:val="00113715"/>
    <w:rsid w:val="00113F14"/>
    <w:rsid w:val="0011482B"/>
    <w:rsid w:val="0011494F"/>
    <w:rsid w:val="00114AD2"/>
    <w:rsid w:val="00114E86"/>
    <w:rsid w:val="00115282"/>
    <w:rsid w:val="00115506"/>
    <w:rsid w:val="00115F4B"/>
    <w:rsid w:val="00116ADD"/>
    <w:rsid w:val="00116C95"/>
    <w:rsid w:val="00117AD4"/>
    <w:rsid w:val="00117AFE"/>
    <w:rsid w:val="001201D4"/>
    <w:rsid w:val="001205ED"/>
    <w:rsid w:val="00120C01"/>
    <w:rsid w:val="00120C96"/>
    <w:rsid w:val="00120DB0"/>
    <w:rsid w:val="00120E8A"/>
    <w:rsid w:val="0012147A"/>
    <w:rsid w:val="00121B29"/>
    <w:rsid w:val="00122D61"/>
    <w:rsid w:val="00123090"/>
    <w:rsid w:val="001231FB"/>
    <w:rsid w:val="0012369B"/>
    <w:rsid w:val="0012375E"/>
    <w:rsid w:val="0012380F"/>
    <w:rsid w:val="00123E73"/>
    <w:rsid w:val="00123F73"/>
    <w:rsid w:val="00124690"/>
    <w:rsid w:val="001247C7"/>
    <w:rsid w:val="00124878"/>
    <w:rsid w:val="001251DA"/>
    <w:rsid w:val="00125471"/>
    <w:rsid w:val="00125BDB"/>
    <w:rsid w:val="00125EEE"/>
    <w:rsid w:val="00125F67"/>
    <w:rsid w:val="00125F96"/>
    <w:rsid w:val="00126249"/>
    <w:rsid w:val="00126B14"/>
    <w:rsid w:val="001271C3"/>
    <w:rsid w:val="0012727A"/>
    <w:rsid w:val="00127281"/>
    <w:rsid w:val="00127467"/>
    <w:rsid w:val="001276F1"/>
    <w:rsid w:val="00127DB5"/>
    <w:rsid w:val="00127F09"/>
    <w:rsid w:val="00130731"/>
    <w:rsid w:val="00130C4E"/>
    <w:rsid w:val="00130F6E"/>
    <w:rsid w:val="0013159D"/>
    <w:rsid w:val="00131A03"/>
    <w:rsid w:val="00131DC7"/>
    <w:rsid w:val="00133143"/>
    <w:rsid w:val="00133220"/>
    <w:rsid w:val="001332FD"/>
    <w:rsid w:val="001335E6"/>
    <w:rsid w:val="0013391C"/>
    <w:rsid w:val="00133B66"/>
    <w:rsid w:val="00133CFF"/>
    <w:rsid w:val="001340A5"/>
    <w:rsid w:val="0013464C"/>
    <w:rsid w:val="00134693"/>
    <w:rsid w:val="00134874"/>
    <w:rsid w:val="00134BC4"/>
    <w:rsid w:val="0013576D"/>
    <w:rsid w:val="00135A35"/>
    <w:rsid w:val="00135A46"/>
    <w:rsid w:val="00135BC8"/>
    <w:rsid w:val="00135D29"/>
    <w:rsid w:val="00137574"/>
    <w:rsid w:val="0013784A"/>
    <w:rsid w:val="001379F1"/>
    <w:rsid w:val="00137D86"/>
    <w:rsid w:val="00137E14"/>
    <w:rsid w:val="001403F3"/>
    <w:rsid w:val="00140F0F"/>
    <w:rsid w:val="00141276"/>
    <w:rsid w:val="00141342"/>
    <w:rsid w:val="00141B59"/>
    <w:rsid w:val="0014263A"/>
    <w:rsid w:val="00142871"/>
    <w:rsid w:val="00142947"/>
    <w:rsid w:val="00142AFB"/>
    <w:rsid w:val="00142C0A"/>
    <w:rsid w:val="00142FA9"/>
    <w:rsid w:val="0014334C"/>
    <w:rsid w:val="001446E2"/>
    <w:rsid w:val="001454B5"/>
    <w:rsid w:val="00145E28"/>
    <w:rsid w:val="001472C7"/>
    <w:rsid w:val="00147D11"/>
    <w:rsid w:val="00150456"/>
    <w:rsid w:val="00150A0A"/>
    <w:rsid w:val="00150B4E"/>
    <w:rsid w:val="00150EBD"/>
    <w:rsid w:val="001511AF"/>
    <w:rsid w:val="00151284"/>
    <w:rsid w:val="00151323"/>
    <w:rsid w:val="00151574"/>
    <w:rsid w:val="00151613"/>
    <w:rsid w:val="001518BE"/>
    <w:rsid w:val="00151A0C"/>
    <w:rsid w:val="001524A3"/>
    <w:rsid w:val="00152C1C"/>
    <w:rsid w:val="00152C8F"/>
    <w:rsid w:val="00153228"/>
    <w:rsid w:val="00153678"/>
    <w:rsid w:val="00153927"/>
    <w:rsid w:val="00153B19"/>
    <w:rsid w:val="00153B66"/>
    <w:rsid w:val="001553E3"/>
    <w:rsid w:val="00155997"/>
    <w:rsid w:val="00155B06"/>
    <w:rsid w:val="00155E32"/>
    <w:rsid w:val="00155FFD"/>
    <w:rsid w:val="00156B85"/>
    <w:rsid w:val="00156F85"/>
    <w:rsid w:val="00156FA5"/>
    <w:rsid w:val="00157282"/>
    <w:rsid w:val="00157F75"/>
    <w:rsid w:val="001609A4"/>
    <w:rsid w:val="00160B62"/>
    <w:rsid w:val="00161B47"/>
    <w:rsid w:val="001620A9"/>
    <w:rsid w:val="00162E61"/>
    <w:rsid w:val="0016323E"/>
    <w:rsid w:val="00163A23"/>
    <w:rsid w:val="00163BEB"/>
    <w:rsid w:val="00163E13"/>
    <w:rsid w:val="00163F73"/>
    <w:rsid w:val="00163F9C"/>
    <w:rsid w:val="00163FCC"/>
    <w:rsid w:val="0016490C"/>
    <w:rsid w:val="001652E0"/>
    <w:rsid w:val="001653F4"/>
    <w:rsid w:val="00165959"/>
    <w:rsid w:val="00165971"/>
    <w:rsid w:val="001660F9"/>
    <w:rsid w:val="00166153"/>
    <w:rsid w:val="001667AF"/>
    <w:rsid w:val="00166995"/>
    <w:rsid w:val="00167260"/>
    <w:rsid w:val="00167A29"/>
    <w:rsid w:val="00167B72"/>
    <w:rsid w:val="00167C45"/>
    <w:rsid w:val="001702FE"/>
    <w:rsid w:val="001708D2"/>
    <w:rsid w:val="00170919"/>
    <w:rsid w:val="00170C7D"/>
    <w:rsid w:val="00170FC7"/>
    <w:rsid w:val="00170FCD"/>
    <w:rsid w:val="001711F5"/>
    <w:rsid w:val="001714DC"/>
    <w:rsid w:val="0017184A"/>
    <w:rsid w:val="00171A1C"/>
    <w:rsid w:val="00171A4D"/>
    <w:rsid w:val="00171ACC"/>
    <w:rsid w:val="00171B12"/>
    <w:rsid w:val="001725C5"/>
    <w:rsid w:val="001732DE"/>
    <w:rsid w:val="00173AEC"/>
    <w:rsid w:val="00173E5C"/>
    <w:rsid w:val="00173F08"/>
    <w:rsid w:val="00173FC2"/>
    <w:rsid w:val="00174209"/>
    <w:rsid w:val="0017426E"/>
    <w:rsid w:val="00174298"/>
    <w:rsid w:val="00174A12"/>
    <w:rsid w:val="00174B2F"/>
    <w:rsid w:val="00175629"/>
    <w:rsid w:val="00175850"/>
    <w:rsid w:val="00175881"/>
    <w:rsid w:val="00176055"/>
    <w:rsid w:val="00176161"/>
    <w:rsid w:val="001763B6"/>
    <w:rsid w:val="001764A2"/>
    <w:rsid w:val="001768D0"/>
    <w:rsid w:val="0017690A"/>
    <w:rsid w:val="00176C60"/>
    <w:rsid w:val="0017713B"/>
    <w:rsid w:val="0017723C"/>
    <w:rsid w:val="001778AD"/>
    <w:rsid w:val="00177E23"/>
    <w:rsid w:val="00177E33"/>
    <w:rsid w:val="001801F9"/>
    <w:rsid w:val="00180B85"/>
    <w:rsid w:val="00180D4F"/>
    <w:rsid w:val="00181160"/>
    <w:rsid w:val="00181196"/>
    <w:rsid w:val="00181652"/>
    <w:rsid w:val="00181807"/>
    <w:rsid w:val="001818A5"/>
    <w:rsid w:val="00181AF9"/>
    <w:rsid w:val="00181CCD"/>
    <w:rsid w:val="00181D60"/>
    <w:rsid w:val="00181F88"/>
    <w:rsid w:val="00182033"/>
    <w:rsid w:val="001823D8"/>
    <w:rsid w:val="001829FB"/>
    <w:rsid w:val="00182D82"/>
    <w:rsid w:val="00182D99"/>
    <w:rsid w:val="00183BC6"/>
    <w:rsid w:val="00183CFF"/>
    <w:rsid w:val="00184838"/>
    <w:rsid w:val="001849F6"/>
    <w:rsid w:val="00184C0C"/>
    <w:rsid w:val="00185911"/>
    <w:rsid w:val="00185B36"/>
    <w:rsid w:val="001866D5"/>
    <w:rsid w:val="00186CDE"/>
    <w:rsid w:val="00187209"/>
    <w:rsid w:val="001876C4"/>
    <w:rsid w:val="001878C8"/>
    <w:rsid w:val="00187C37"/>
    <w:rsid w:val="00187E6F"/>
    <w:rsid w:val="00190087"/>
    <w:rsid w:val="00190539"/>
    <w:rsid w:val="00190AD7"/>
    <w:rsid w:val="00190CD4"/>
    <w:rsid w:val="00190E77"/>
    <w:rsid w:val="00191AED"/>
    <w:rsid w:val="00191B74"/>
    <w:rsid w:val="0019237C"/>
    <w:rsid w:val="0019238D"/>
    <w:rsid w:val="001924BA"/>
    <w:rsid w:val="001932F3"/>
    <w:rsid w:val="0019340E"/>
    <w:rsid w:val="001934F4"/>
    <w:rsid w:val="00193D82"/>
    <w:rsid w:val="001940E1"/>
    <w:rsid w:val="001941D5"/>
    <w:rsid w:val="0019460F"/>
    <w:rsid w:val="00194C13"/>
    <w:rsid w:val="00194F7B"/>
    <w:rsid w:val="00195146"/>
    <w:rsid w:val="00196BDD"/>
    <w:rsid w:val="00196ED5"/>
    <w:rsid w:val="00197003"/>
    <w:rsid w:val="0019736D"/>
    <w:rsid w:val="001975F7"/>
    <w:rsid w:val="00197ADB"/>
    <w:rsid w:val="001A070C"/>
    <w:rsid w:val="001A0C90"/>
    <w:rsid w:val="001A1C74"/>
    <w:rsid w:val="001A2028"/>
    <w:rsid w:val="001A2541"/>
    <w:rsid w:val="001A2974"/>
    <w:rsid w:val="001A297B"/>
    <w:rsid w:val="001A29AC"/>
    <w:rsid w:val="001A2B94"/>
    <w:rsid w:val="001A3DCF"/>
    <w:rsid w:val="001A3E23"/>
    <w:rsid w:val="001A444B"/>
    <w:rsid w:val="001A44C6"/>
    <w:rsid w:val="001A45F0"/>
    <w:rsid w:val="001A46EB"/>
    <w:rsid w:val="001A4948"/>
    <w:rsid w:val="001A4A03"/>
    <w:rsid w:val="001A5172"/>
    <w:rsid w:val="001A541D"/>
    <w:rsid w:val="001A5806"/>
    <w:rsid w:val="001A581A"/>
    <w:rsid w:val="001A5FE3"/>
    <w:rsid w:val="001A60E3"/>
    <w:rsid w:val="001A6B83"/>
    <w:rsid w:val="001A6C41"/>
    <w:rsid w:val="001A7303"/>
    <w:rsid w:val="001A768E"/>
    <w:rsid w:val="001A7810"/>
    <w:rsid w:val="001A7C9E"/>
    <w:rsid w:val="001B0B4F"/>
    <w:rsid w:val="001B12ED"/>
    <w:rsid w:val="001B1B9C"/>
    <w:rsid w:val="001B1CEB"/>
    <w:rsid w:val="001B220E"/>
    <w:rsid w:val="001B254C"/>
    <w:rsid w:val="001B2900"/>
    <w:rsid w:val="001B2934"/>
    <w:rsid w:val="001B2AEC"/>
    <w:rsid w:val="001B2BB8"/>
    <w:rsid w:val="001B3B2C"/>
    <w:rsid w:val="001B438B"/>
    <w:rsid w:val="001B4B41"/>
    <w:rsid w:val="001B4D41"/>
    <w:rsid w:val="001B4F0B"/>
    <w:rsid w:val="001B4F16"/>
    <w:rsid w:val="001B4F99"/>
    <w:rsid w:val="001B50CE"/>
    <w:rsid w:val="001B524D"/>
    <w:rsid w:val="001B557A"/>
    <w:rsid w:val="001B5A4F"/>
    <w:rsid w:val="001B5A6F"/>
    <w:rsid w:val="001B6103"/>
    <w:rsid w:val="001B64AD"/>
    <w:rsid w:val="001B6C09"/>
    <w:rsid w:val="001B6CA1"/>
    <w:rsid w:val="001B7C4D"/>
    <w:rsid w:val="001B7D2E"/>
    <w:rsid w:val="001B7E74"/>
    <w:rsid w:val="001C0214"/>
    <w:rsid w:val="001C0B14"/>
    <w:rsid w:val="001C0DD2"/>
    <w:rsid w:val="001C1132"/>
    <w:rsid w:val="001C1471"/>
    <w:rsid w:val="001C14E3"/>
    <w:rsid w:val="001C1692"/>
    <w:rsid w:val="001C194A"/>
    <w:rsid w:val="001C1ECF"/>
    <w:rsid w:val="001C2002"/>
    <w:rsid w:val="001C22C9"/>
    <w:rsid w:val="001C247A"/>
    <w:rsid w:val="001C2612"/>
    <w:rsid w:val="001C2744"/>
    <w:rsid w:val="001C31B6"/>
    <w:rsid w:val="001C3204"/>
    <w:rsid w:val="001C3484"/>
    <w:rsid w:val="001C44DB"/>
    <w:rsid w:val="001C46CE"/>
    <w:rsid w:val="001C4CB3"/>
    <w:rsid w:val="001C5245"/>
    <w:rsid w:val="001C5CAF"/>
    <w:rsid w:val="001C5E62"/>
    <w:rsid w:val="001C6140"/>
    <w:rsid w:val="001C6212"/>
    <w:rsid w:val="001C668E"/>
    <w:rsid w:val="001C69DF"/>
    <w:rsid w:val="001C6D31"/>
    <w:rsid w:val="001C6E18"/>
    <w:rsid w:val="001C6F44"/>
    <w:rsid w:val="001C70C5"/>
    <w:rsid w:val="001C7226"/>
    <w:rsid w:val="001C738B"/>
    <w:rsid w:val="001C7A8A"/>
    <w:rsid w:val="001C7C29"/>
    <w:rsid w:val="001C7DDE"/>
    <w:rsid w:val="001D0007"/>
    <w:rsid w:val="001D00A8"/>
    <w:rsid w:val="001D0BFC"/>
    <w:rsid w:val="001D129C"/>
    <w:rsid w:val="001D14A7"/>
    <w:rsid w:val="001D152C"/>
    <w:rsid w:val="001D1CBC"/>
    <w:rsid w:val="001D201E"/>
    <w:rsid w:val="001D236A"/>
    <w:rsid w:val="001D25F2"/>
    <w:rsid w:val="001D30EE"/>
    <w:rsid w:val="001D3142"/>
    <w:rsid w:val="001D3602"/>
    <w:rsid w:val="001D3A9A"/>
    <w:rsid w:val="001D3C69"/>
    <w:rsid w:val="001D3EBB"/>
    <w:rsid w:val="001D4BB8"/>
    <w:rsid w:val="001D51FD"/>
    <w:rsid w:val="001D5A50"/>
    <w:rsid w:val="001D6357"/>
    <w:rsid w:val="001D6648"/>
    <w:rsid w:val="001D6884"/>
    <w:rsid w:val="001D6E6A"/>
    <w:rsid w:val="001D70BC"/>
    <w:rsid w:val="001D77F9"/>
    <w:rsid w:val="001D7AE3"/>
    <w:rsid w:val="001D7F87"/>
    <w:rsid w:val="001E0021"/>
    <w:rsid w:val="001E05A9"/>
    <w:rsid w:val="001E081D"/>
    <w:rsid w:val="001E0B19"/>
    <w:rsid w:val="001E1ED6"/>
    <w:rsid w:val="001E220A"/>
    <w:rsid w:val="001E2963"/>
    <w:rsid w:val="001E39D7"/>
    <w:rsid w:val="001E3BF7"/>
    <w:rsid w:val="001E420C"/>
    <w:rsid w:val="001E4A0A"/>
    <w:rsid w:val="001E52F4"/>
    <w:rsid w:val="001E53A4"/>
    <w:rsid w:val="001E5DAA"/>
    <w:rsid w:val="001E6264"/>
    <w:rsid w:val="001E6A47"/>
    <w:rsid w:val="001E71D6"/>
    <w:rsid w:val="001E7420"/>
    <w:rsid w:val="001E7FB8"/>
    <w:rsid w:val="001F0452"/>
    <w:rsid w:val="001F047E"/>
    <w:rsid w:val="001F0616"/>
    <w:rsid w:val="001F0EF3"/>
    <w:rsid w:val="001F1D62"/>
    <w:rsid w:val="001F2284"/>
    <w:rsid w:val="001F23E9"/>
    <w:rsid w:val="001F24BF"/>
    <w:rsid w:val="001F24E6"/>
    <w:rsid w:val="001F25F5"/>
    <w:rsid w:val="001F2AF1"/>
    <w:rsid w:val="001F350F"/>
    <w:rsid w:val="001F3D6A"/>
    <w:rsid w:val="001F4130"/>
    <w:rsid w:val="001F49D5"/>
    <w:rsid w:val="001F5922"/>
    <w:rsid w:val="001F5A65"/>
    <w:rsid w:val="001F5C95"/>
    <w:rsid w:val="001F646C"/>
    <w:rsid w:val="00200125"/>
    <w:rsid w:val="002001DD"/>
    <w:rsid w:val="0020071C"/>
    <w:rsid w:val="00200893"/>
    <w:rsid w:val="002011D6"/>
    <w:rsid w:val="00201694"/>
    <w:rsid w:val="00201A55"/>
    <w:rsid w:val="00202164"/>
    <w:rsid w:val="00202342"/>
    <w:rsid w:val="0020234B"/>
    <w:rsid w:val="00202661"/>
    <w:rsid w:val="002027F8"/>
    <w:rsid w:val="00202AD3"/>
    <w:rsid w:val="00202AE7"/>
    <w:rsid w:val="00202EAC"/>
    <w:rsid w:val="00203287"/>
    <w:rsid w:val="002034FD"/>
    <w:rsid w:val="00203AE0"/>
    <w:rsid w:val="00203EFC"/>
    <w:rsid w:val="002042CF"/>
    <w:rsid w:val="00204749"/>
    <w:rsid w:val="00204A88"/>
    <w:rsid w:val="00204C8E"/>
    <w:rsid w:val="00204D7A"/>
    <w:rsid w:val="002064F5"/>
    <w:rsid w:val="002068BB"/>
    <w:rsid w:val="00207411"/>
    <w:rsid w:val="002077C3"/>
    <w:rsid w:val="00207A9C"/>
    <w:rsid w:val="00210209"/>
    <w:rsid w:val="002105EA"/>
    <w:rsid w:val="00210DAF"/>
    <w:rsid w:val="00211262"/>
    <w:rsid w:val="002119C0"/>
    <w:rsid w:val="00211AC3"/>
    <w:rsid w:val="00212B9F"/>
    <w:rsid w:val="00212E32"/>
    <w:rsid w:val="00212EA4"/>
    <w:rsid w:val="00213499"/>
    <w:rsid w:val="00213863"/>
    <w:rsid w:val="00214289"/>
    <w:rsid w:val="002145DB"/>
    <w:rsid w:val="0021470A"/>
    <w:rsid w:val="00214930"/>
    <w:rsid w:val="002149DB"/>
    <w:rsid w:val="00215477"/>
    <w:rsid w:val="00215F5C"/>
    <w:rsid w:val="00216304"/>
    <w:rsid w:val="002168D9"/>
    <w:rsid w:val="00216A4E"/>
    <w:rsid w:val="00216F48"/>
    <w:rsid w:val="00217011"/>
    <w:rsid w:val="00217199"/>
    <w:rsid w:val="0021746D"/>
    <w:rsid w:val="00217CF3"/>
    <w:rsid w:val="0022032F"/>
    <w:rsid w:val="00220898"/>
    <w:rsid w:val="002212F5"/>
    <w:rsid w:val="00221308"/>
    <w:rsid w:val="002215BE"/>
    <w:rsid w:val="002216C8"/>
    <w:rsid w:val="0022197E"/>
    <w:rsid w:val="00221AB4"/>
    <w:rsid w:val="00221C15"/>
    <w:rsid w:val="00221C75"/>
    <w:rsid w:val="00221F6A"/>
    <w:rsid w:val="00222410"/>
    <w:rsid w:val="00222563"/>
    <w:rsid w:val="00223228"/>
    <w:rsid w:val="00223322"/>
    <w:rsid w:val="00223B25"/>
    <w:rsid w:val="00224896"/>
    <w:rsid w:val="002248BC"/>
    <w:rsid w:val="00224C03"/>
    <w:rsid w:val="00224EA5"/>
    <w:rsid w:val="00225BDF"/>
    <w:rsid w:val="00225BF0"/>
    <w:rsid w:val="00225EDC"/>
    <w:rsid w:val="00226150"/>
    <w:rsid w:val="002262EE"/>
    <w:rsid w:val="002267A7"/>
    <w:rsid w:val="00226B01"/>
    <w:rsid w:val="00226F56"/>
    <w:rsid w:val="00226FA1"/>
    <w:rsid w:val="0022739C"/>
    <w:rsid w:val="002274B9"/>
    <w:rsid w:val="0022763E"/>
    <w:rsid w:val="00227986"/>
    <w:rsid w:val="00227D6C"/>
    <w:rsid w:val="00227EE7"/>
    <w:rsid w:val="0023002B"/>
    <w:rsid w:val="002306A7"/>
    <w:rsid w:val="00231B5A"/>
    <w:rsid w:val="00232472"/>
    <w:rsid w:val="00232ABF"/>
    <w:rsid w:val="00232F3A"/>
    <w:rsid w:val="0023408B"/>
    <w:rsid w:val="00234245"/>
    <w:rsid w:val="0023436B"/>
    <w:rsid w:val="00234886"/>
    <w:rsid w:val="00234E55"/>
    <w:rsid w:val="0023524B"/>
    <w:rsid w:val="00235277"/>
    <w:rsid w:val="0023550F"/>
    <w:rsid w:val="00235546"/>
    <w:rsid w:val="00235E12"/>
    <w:rsid w:val="00235E1D"/>
    <w:rsid w:val="00236424"/>
    <w:rsid w:val="002365F8"/>
    <w:rsid w:val="0023663C"/>
    <w:rsid w:val="00236CBE"/>
    <w:rsid w:val="00236EAA"/>
    <w:rsid w:val="00237436"/>
    <w:rsid w:val="00237685"/>
    <w:rsid w:val="002376A2"/>
    <w:rsid w:val="00237C84"/>
    <w:rsid w:val="00237CC0"/>
    <w:rsid w:val="00237D21"/>
    <w:rsid w:val="00237FE7"/>
    <w:rsid w:val="002404F0"/>
    <w:rsid w:val="00240D47"/>
    <w:rsid w:val="00240D6A"/>
    <w:rsid w:val="00242249"/>
    <w:rsid w:val="0024284A"/>
    <w:rsid w:val="00243119"/>
    <w:rsid w:val="00243212"/>
    <w:rsid w:val="00244300"/>
    <w:rsid w:val="00244395"/>
    <w:rsid w:val="0024472A"/>
    <w:rsid w:val="0024498C"/>
    <w:rsid w:val="00244CB7"/>
    <w:rsid w:val="00244D16"/>
    <w:rsid w:val="00245863"/>
    <w:rsid w:val="00245DB4"/>
    <w:rsid w:val="00245E0C"/>
    <w:rsid w:val="002461A5"/>
    <w:rsid w:val="00246456"/>
    <w:rsid w:val="0024710A"/>
    <w:rsid w:val="00247892"/>
    <w:rsid w:val="0024793C"/>
    <w:rsid w:val="00247C17"/>
    <w:rsid w:val="00247FCD"/>
    <w:rsid w:val="0025028E"/>
    <w:rsid w:val="00250ECE"/>
    <w:rsid w:val="00251389"/>
    <w:rsid w:val="0025141B"/>
    <w:rsid w:val="002515AC"/>
    <w:rsid w:val="00252104"/>
    <w:rsid w:val="0025217C"/>
    <w:rsid w:val="00252993"/>
    <w:rsid w:val="00252C05"/>
    <w:rsid w:val="00252C5F"/>
    <w:rsid w:val="00252DBD"/>
    <w:rsid w:val="00252DE4"/>
    <w:rsid w:val="00253265"/>
    <w:rsid w:val="002533B6"/>
    <w:rsid w:val="00253415"/>
    <w:rsid w:val="00253953"/>
    <w:rsid w:val="00253B33"/>
    <w:rsid w:val="00253CBF"/>
    <w:rsid w:val="00253CE6"/>
    <w:rsid w:val="00253D72"/>
    <w:rsid w:val="00253DBC"/>
    <w:rsid w:val="00253E6B"/>
    <w:rsid w:val="00254624"/>
    <w:rsid w:val="002546F0"/>
    <w:rsid w:val="00254945"/>
    <w:rsid w:val="002549FA"/>
    <w:rsid w:val="00254CC5"/>
    <w:rsid w:val="0025521D"/>
    <w:rsid w:val="002555EA"/>
    <w:rsid w:val="002559A6"/>
    <w:rsid w:val="00256122"/>
    <w:rsid w:val="00256767"/>
    <w:rsid w:val="00256B21"/>
    <w:rsid w:val="00256EC0"/>
    <w:rsid w:val="00257186"/>
    <w:rsid w:val="0025725B"/>
    <w:rsid w:val="002573FF"/>
    <w:rsid w:val="0025747F"/>
    <w:rsid w:val="00257E05"/>
    <w:rsid w:val="0026000F"/>
    <w:rsid w:val="00260265"/>
    <w:rsid w:val="0026064A"/>
    <w:rsid w:val="00260F6C"/>
    <w:rsid w:val="0026108E"/>
    <w:rsid w:val="0026119E"/>
    <w:rsid w:val="00261712"/>
    <w:rsid w:val="00261CE0"/>
    <w:rsid w:val="00261DC7"/>
    <w:rsid w:val="00261E7B"/>
    <w:rsid w:val="00262186"/>
    <w:rsid w:val="0026237D"/>
    <w:rsid w:val="0026255C"/>
    <w:rsid w:val="00262569"/>
    <w:rsid w:val="00262AE4"/>
    <w:rsid w:val="00262C1E"/>
    <w:rsid w:val="00262FF4"/>
    <w:rsid w:val="00263122"/>
    <w:rsid w:val="0026352E"/>
    <w:rsid w:val="0026374B"/>
    <w:rsid w:val="00263A59"/>
    <w:rsid w:val="00263BFD"/>
    <w:rsid w:val="002643C9"/>
    <w:rsid w:val="00264F71"/>
    <w:rsid w:val="0026559B"/>
    <w:rsid w:val="00266391"/>
    <w:rsid w:val="00266472"/>
    <w:rsid w:val="002668D9"/>
    <w:rsid w:val="00266F6F"/>
    <w:rsid w:val="00267190"/>
    <w:rsid w:val="00267253"/>
    <w:rsid w:val="00267364"/>
    <w:rsid w:val="002677EA"/>
    <w:rsid w:val="00267854"/>
    <w:rsid w:val="002678C3"/>
    <w:rsid w:val="00267A7C"/>
    <w:rsid w:val="00270196"/>
    <w:rsid w:val="0027042C"/>
    <w:rsid w:val="0027060B"/>
    <w:rsid w:val="0027070E"/>
    <w:rsid w:val="00270784"/>
    <w:rsid w:val="00270A03"/>
    <w:rsid w:val="00270B08"/>
    <w:rsid w:val="00270C26"/>
    <w:rsid w:val="00270F3F"/>
    <w:rsid w:val="00271011"/>
    <w:rsid w:val="002711A1"/>
    <w:rsid w:val="00271C4C"/>
    <w:rsid w:val="00272A9A"/>
    <w:rsid w:val="00273695"/>
    <w:rsid w:val="0027389F"/>
    <w:rsid w:val="00273B44"/>
    <w:rsid w:val="00273DDA"/>
    <w:rsid w:val="00273E78"/>
    <w:rsid w:val="002744AA"/>
    <w:rsid w:val="00274518"/>
    <w:rsid w:val="002751C5"/>
    <w:rsid w:val="0027536A"/>
    <w:rsid w:val="0027560D"/>
    <w:rsid w:val="002756CD"/>
    <w:rsid w:val="00275F22"/>
    <w:rsid w:val="00276471"/>
    <w:rsid w:val="002765A6"/>
    <w:rsid w:val="00276E4B"/>
    <w:rsid w:val="002776CC"/>
    <w:rsid w:val="00277B16"/>
    <w:rsid w:val="00280092"/>
    <w:rsid w:val="002800CF"/>
    <w:rsid w:val="00280813"/>
    <w:rsid w:val="00280982"/>
    <w:rsid w:val="00281063"/>
    <w:rsid w:val="0028146A"/>
    <w:rsid w:val="00281A09"/>
    <w:rsid w:val="00281EFB"/>
    <w:rsid w:val="00281FE3"/>
    <w:rsid w:val="002825A6"/>
    <w:rsid w:val="00282706"/>
    <w:rsid w:val="00282EA1"/>
    <w:rsid w:val="00283164"/>
    <w:rsid w:val="0028359E"/>
    <w:rsid w:val="002846EB"/>
    <w:rsid w:val="00284AB3"/>
    <w:rsid w:val="00285095"/>
    <w:rsid w:val="002854FA"/>
    <w:rsid w:val="00285A4B"/>
    <w:rsid w:val="00285C57"/>
    <w:rsid w:val="00285FAA"/>
    <w:rsid w:val="00285FC2"/>
    <w:rsid w:val="0028647F"/>
    <w:rsid w:val="00286A07"/>
    <w:rsid w:val="00286B3B"/>
    <w:rsid w:val="002870EC"/>
    <w:rsid w:val="002875DC"/>
    <w:rsid w:val="002878A1"/>
    <w:rsid w:val="00287B85"/>
    <w:rsid w:val="00287D05"/>
    <w:rsid w:val="00290477"/>
    <w:rsid w:val="00290948"/>
    <w:rsid w:val="00290CF4"/>
    <w:rsid w:val="00290EBE"/>
    <w:rsid w:val="00291154"/>
    <w:rsid w:val="0029159A"/>
    <w:rsid w:val="002916DF"/>
    <w:rsid w:val="00291BA7"/>
    <w:rsid w:val="00291DE3"/>
    <w:rsid w:val="00292043"/>
    <w:rsid w:val="00292059"/>
    <w:rsid w:val="00292358"/>
    <w:rsid w:val="002929D5"/>
    <w:rsid w:val="002930D6"/>
    <w:rsid w:val="002933D7"/>
    <w:rsid w:val="00293AED"/>
    <w:rsid w:val="00293C09"/>
    <w:rsid w:val="00293F31"/>
    <w:rsid w:val="00293F8A"/>
    <w:rsid w:val="002942F5"/>
    <w:rsid w:val="0029479F"/>
    <w:rsid w:val="0029486F"/>
    <w:rsid w:val="00295275"/>
    <w:rsid w:val="00295770"/>
    <w:rsid w:val="00295FEA"/>
    <w:rsid w:val="002961AC"/>
    <w:rsid w:val="00296213"/>
    <w:rsid w:val="002964DE"/>
    <w:rsid w:val="00296991"/>
    <w:rsid w:val="002969CE"/>
    <w:rsid w:val="00296B8C"/>
    <w:rsid w:val="00296C07"/>
    <w:rsid w:val="00296F11"/>
    <w:rsid w:val="002975DF"/>
    <w:rsid w:val="00297DEE"/>
    <w:rsid w:val="00297E1B"/>
    <w:rsid w:val="002A0B53"/>
    <w:rsid w:val="002A0B8B"/>
    <w:rsid w:val="002A1711"/>
    <w:rsid w:val="002A1EE3"/>
    <w:rsid w:val="002A2351"/>
    <w:rsid w:val="002A27D2"/>
    <w:rsid w:val="002A33E1"/>
    <w:rsid w:val="002A3585"/>
    <w:rsid w:val="002A363E"/>
    <w:rsid w:val="002A3BCF"/>
    <w:rsid w:val="002A419B"/>
    <w:rsid w:val="002A4FCC"/>
    <w:rsid w:val="002A5AA7"/>
    <w:rsid w:val="002A5E3D"/>
    <w:rsid w:val="002A6040"/>
    <w:rsid w:val="002A61D6"/>
    <w:rsid w:val="002A638A"/>
    <w:rsid w:val="002A6C03"/>
    <w:rsid w:val="002A7265"/>
    <w:rsid w:val="002A7764"/>
    <w:rsid w:val="002B0D53"/>
    <w:rsid w:val="002B1011"/>
    <w:rsid w:val="002B10A3"/>
    <w:rsid w:val="002B1D08"/>
    <w:rsid w:val="002B262C"/>
    <w:rsid w:val="002B2A63"/>
    <w:rsid w:val="002B2B80"/>
    <w:rsid w:val="002B3242"/>
    <w:rsid w:val="002B391C"/>
    <w:rsid w:val="002B41D4"/>
    <w:rsid w:val="002B45A5"/>
    <w:rsid w:val="002B4AEF"/>
    <w:rsid w:val="002B4FDE"/>
    <w:rsid w:val="002B5092"/>
    <w:rsid w:val="002B5357"/>
    <w:rsid w:val="002B5695"/>
    <w:rsid w:val="002B576F"/>
    <w:rsid w:val="002B64A8"/>
    <w:rsid w:val="002B661C"/>
    <w:rsid w:val="002B701E"/>
    <w:rsid w:val="002B70CE"/>
    <w:rsid w:val="002B7209"/>
    <w:rsid w:val="002B72C7"/>
    <w:rsid w:val="002B7F15"/>
    <w:rsid w:val="002C12F0"/>
    <w:rsid w:val="002C1751"/>
    <w:rsid w:val="002C1889"/>
    <w:rsid w:val="002C24BC"/>
    <w:rsid w:val="002C371F"/>
    <w:rsid w:val="002C397B"/>
    <w:rsid w:val="002C3CB0"/>
    <w:rsid w:val="002C41CD"/>
    <w:rsid w:val="002C4281"/>
    <w:rsid w:val="002C45C2"/>
    <w:rsid w:val="002C4E32"/>
    <w:rsid w:val="002C4EB3"/>
    <w:rsid w:val="002C4EF9"/>
    <w:rsid w:val="002C4FF4"/>
    <w:rsid w:val="002C5482"/>
    <w:rsid w:val="002C561E"/>
    <w:rsid w:val="002C58CD"/>
    <w:rsid w:val="002C6058"/>
    <w:rsid w:val="002C60F9"/>
    <w:rsid w:val="002C6291"/>
    <w:rsid w:val="002C6E02"/>
    <w:rsid w:val="002C7071"/>
    <w:rsid w:val="002C7930"/>
    <w:rsid w:val="002C7A60"/>
    <w:rsid w:val="002C7EF4"/>
    <w:rsid w:val="002D0137"/>
    <w:rsid w:val="002D0337"/>
    <w:rsid w:val="002D04DE"/>
    <w:rsid w:val="002D095D"/>
    <w:rsid w:val="002D0BD8"/>
    <w:rsid w:val="002D14CB"/>
    <w:rsid w:val="002D1DB1"/>
    <w:rsid w:val="002D2012"/>
    <w:rsid w:val="002D2C2E"/>
    <w:rsid w:val="002D2D4D"/>
    <w:rsid w:val="002D32EB"/>
    <w:rsid w:val="002D3320"/>
    <w:rsid w:val="002D35AB"/>
    <w:rsid w:val="002D3633"/>
    <w:rsid w:val="002D39D6"/>
    <w:rsid w:val="002D3BDB"/>
    <w:rsid w:val="002D49E1"/>
    <w:rsid w:val="002D5003"/>
    <w:rsid w:val="002D50F6"/>
    <w:rsid w:val="002D55B9"/>
    <w:rsid w:val="002D5DDF"/>
    <w:rsid w:val="002D6485"/>
    <w:rsid w:val="002D6DCA"/>
    <w:rsid w:val="002D73E4"/>
    <w:rsid w:val="002D7830"/>
    <w:rsid w:val="002D78C2"/>
    <w:rsid w:val="002D7AE9"/>
    <w:rsid w:val="002D7DEF"/>
    <w:rsid w:val="002E0979"/>
    <w:rsid w:val="002E0E36"/>
    <w:rsid w:val="002E123C"/>
    <w:rsid w:val="002E12E9"/>
    <w:rsid w:val="002E19E9"/>
    <w:rsid w:val="002E1CA5"/>
    <w:rsid w:val="002E1D17"/>
    <w:rsid w:val="002E205E"/>
    <w:rsid w:val="002E231D"/>
    <w:rsid w:val="002E25DD"/>
    <w:rsid w:val="002E2C9E"/>
    <w:rsid w:val="002E2D1B"/>
    <w:rsid w:val="002E327D"/>
    <w:rsid w:val="002E410C"/>
    <w:rsid w:val="002E45BD"/>
    <w:rsid w:val="002E4980"/>
    <w:rsid w:val="002E4E42"/>
    <w:rsid w:val="002E4EE5"/>
    <w:rsid w:val="002E5117"/>
    <w:rsid w:val="002E5683"/>
    <w:rsid w:val="002E58C8"/>
    <w:rsid w:val="002E5924"/>
    <w:rsid w:val="002E5AEC"/>
    <w:rsid w:val="002E66C6"/>
    <w:rsid w:val="002E6ED3"/>
    <w:rsid w:val="002E6FBE"/>
    <w:rsid w:val="002E78F7"/>
    <w:rsid w:val="002E7E0B"/>
    <w:rsid w:val="002F027F"/>
    <w:rsid w:val="002F1059"/>
    <w:rsid w:val="002F1440"/>
    <w:rsid w:val="002F1768"/>
    <w:rsid w:val="002F1DF4"/>
    <w:rsid w:val="002F209A"/>
    <w:rsid w:val="002F2370"/>
    <w:rsid w:val="002F293D"/>
    <w:rsid w:val="002F33D3"/>
    <w:rsid w:val="002F3881"/>
    <w:rsid w:val="002F3BD8"/>
    <w:rsid w:val="002F3CBC"/>
    <w:rsid w:val="002F407D"/>
    <w:rsid w:val="002F40AF"/>
    <w:rsid w:val="002F4DBF"/>
    <w:rsid w:val="002F4E43"/>
    <w:rsid w:val="002F5015"/>
    <w:rsid w:val="002F50EF"/>
    <w:rsid w:val="002F5457"/>
    <w:rsid w:val="002F5E51"/>
    <w:rsid w:val="002F6317"/>
    <w:rsid w:val="002F6554"/>
    <w:rsid w:val="002F672C"/>
    <w:rsid w:val="002F68F1"/>
    <w:rsid w:val="002F6A6C"/>
    <w:rsid w:val="002F77F6"/>
    <w:rsid w:val="002F7BAB"/>
    <w:rsid w:val="002F7FFC"/>
    <w:rsid w:val="00300439"/>
    <w:rsid w:val="00301726"/>
    <w:rsid w:val="003018DB"/>
    <w:rsid w:val="003020F4"/>
    <w:rsid w:val="00302315"/>
    <w:rsid w:val="00302611"/>
    <w:rsid w:val="0030263B"/>
    <w:rsid w:val="003027FA"/>
    <w:rsid w:val="00302D96"/>
    <w:rsid w:val="00303051"/>
    <w:rsid w:val="003032F2"/>
    <w:rsid w:val="00303425"/>
    <w:rsid w:val="00303777"/>
    <w:rsid w:val="003038CD"/>
    <w:rsid w:val="00303DAB"/>
    <w:rsid w:val="003040DB"/>
    <w:rsid w:val="0030472B"/>
    <w:rsid w:val="00304A37"/>
    <w:rsid w:val="003051E3"/>
    <w:rsid w:val="00305BE4"/>
    <w:rsid w:val="0030603F"/>
    <w:rsid w:val="003062BD"/>
    <w:rsid w:val="0030767E"/>
    <w:rsid w:val="00307AB6"/>
    <w:rsid w:val="00310221"/>
    <w:rsid w:val="0031038C"/>
    <w:rsid w:val="003103F7"/>
    <w:rsid w:val="00310942"/>
    <w:rsid w:val="00310EA5"/>
    <w:rsid w:val="003110A1"/>
    <w:rsid w:val="003110AA"/>
    <w:rsid w:val="003112E3"/>
    <w:rsid w:val="00311A34"/>
    <w:rsid w:val="00311BCE"/>
    <w:rsid w:val="00312452"/>
    <w:rsid w:val="003130FE"/>
    <w:rsid w:val="00313681"/>
    <w:rsid w:val="0031389B"/>
    <w:rsid w:val="00313C89"/>
    <w:rsid w:val="00313E95"/>
    <w:rsid w:val="003142C8"/>
    <w:rsid w:val="00314633"/>
    <w:rsid w:val="003150DF"/>
    <w:rsid w:val="00315416"/>
    <w:rsid w:val="00316190"/>
    <w:rsid w:val="00316875"/>
    <w:rsid w:val="00316C5D"/>
    <w:rsid w:val="00317138"/>
    <w:rsid w:val="0031776D"/>
    <w:rsid w:val="00317886"/>
    <w:rsid w:val="00317887"/>
    <w:rsid w:val="00317AEC"/>
    <w:rsid w:val="00317C7E"/>
    <w:rsid w:val="00320DE4"/>
    <w:rsid w:val="003211E7"/>
    <w:rsid w:val="00321515"/>
    <w:rsid w:val="0032199E"/>
    <w:rsid w:val="00321BCE"/>
    <w:rsid w:val="00321DDD"/>
    <w:rsid w:val="00322047"/>
    <w:rsid w:val="0032208A"/>
    <w:rsid w:val="003222FD"/>
    <w:rsid w:val="00322E54"/>
    <w:rsid w:val="003238BB"/>
    <w:rsid w:val="003239DC"/>
    <w:rsid w:val="003242AB"/>
    <w:rsid w:val="003242E7"/>
    <w:rsid w:val="00324400"/>
    <w:rsid w:val="003244B3"/>
    <w:rsid w:val="003245E2"/>
    <w:rsid w:val="003246F8"/>
    <w:rsid w:val="00324836"/>
    <w:rsid w:val="0032503C"/>
    <w:rsid w:val="00325BA7"/>
    <w:rsid w:val="00325DEB"/>
    <w:rsid w:val="003264B3"/>
    <w:rsid w:val="003266D1"/>
    <w:rsid w:val="00326762"/>
    <w:rsid w:val="00326FF3"/>
    <w:rsid w:val="003270A1"/>
    <w:rsid w:val="00327894"/>
    <w:rsid w:val="00327E1B"/>
    <w:rsid w:val="0033027C"/>
    <w:rsid w:val="00330A8C"/>
    <w:rsid w:val="00330C19"/>
    <w:rsid w:val="00331287"/>
    <w:rsid w:val="0033151F"/>
    <w:rsid w:val="0033165E"/>
    <w:rsid w:val="0033250D"/>
    <w:rsid w:val="0033288D"/>
    <w:rsid w:val="00332E3E"/>
    <w:rsid w:val="00333196"/>
    <w:rsid w:val="00333300"/>
    <w:rsid w:val="003333EB"/>
    <w:rsid w:val="003335A3"/>
    <w:rsid w:val="003335E5"/>
    <w:rsid w:val="00333772"/>
    <w:rsid w:val="003337C5"/>
    <w:rsid w:val="003339E8"/>
    <w:rsid w:val="00333C92"/>
    <w:rsid w:val="00334F11"/>
    <w:rsid w:val="00335450"/>
    <w:rsid w:val="00335AD7"/>
    <w:rsid w:val="00335C4D"/>
    <w:rsid w:val="00335EF9"/>
    <w:rsid w:val="00336371"/>
    <w:rsid w:val="003366B0"/>
    <w:rsid w:val="0033689B"/>
    <w:rsid w:val="003368E6"/>
    <w:rsid w:val="00336A93"/>
    <w:rsid w:val="00337899"/>
    <w:rsid w:val="00337C5E"/>
    <w:rsid w:val="00337ED3"/>
    <w:rsid w:val="00340297"/>
    <w:rsid w:val="00340DDD"/>
    <w:rsid w:val="00340F16"/>
    <w:rsid w:val="00341474"/>
    <w:rsid w:val="003415DE"/>
    <w:rsid w:val="0034178F"/>
    <w:rsid w:val="003417A4"/>
    <w:rsid w:val="00341F06"/>
    <w:rsid w:val="003420DC"/>
    <w:rsid w:val="00342386"/>
    <w:rsid w:val="00342585"/>
    <w:rsid w:val="003427F9"/>
    <w:rsid w:val="00342F0F"/>
    <w:rsid w:val="00342FEE"/>
    <w:rsid w:val="00342FFB"/>
    <w:rsid w:val="0034366C"/>
    <w:rsid w:val="00343A26"/>
    <w:rsid w:val="00343ABA"/>
    <w:rsid w:val="0034405E"/>
    <w:rsid w:val="00344B06"/>
    <w:rsid w:val="00344C3D"/>
    <w:rsid w:val="00345216"/>
    <w:rsid w:val="00345880"/>
    <w:rsid w:val="003470F4"/>
    <w:rsid w:val="003473BE"/>
    <w:rsid w:val="003473FC"/>
    <w:rsid w:val="00347920"/>
    <w:rsid w:val="00350463"/>
    <w:rsid w:val="00350D88"/>
    <w:rsid w:val="00351226"/>
    <w:rsid w:val="00351E5D"/>
    <w:rsid w:val="00352A8E"/>
    <w:rsid w:val="00352B53"/>
    <w:rsid w:val="00353AF1"/>
    <w:rsid w:val="00354668"/>
    <w:rsid w:val="003548A6"/>
    <w:rsid w:val="00354A17"/>
    <w:rsid w:val="00354AA7"/>
    <w:rsid w:val="00354CEA"/>
    <w:rsid w:val="00355101"/>
    <w:rsid w:val="003557C3"/>
    <w:rsid w:val="00355879"/>
    <w:rsid w:val="00355A9B"/>
    <w:rsid w:val="00355B94"/>
    <w:rsid w:val="003564DF"/>
    <w:rsid w:val="00356C09"/>
    <w:rsid w:val="00356C3C"/>
    <w:rsid w:val="00356D62"/>
    <w:rsid w:val="00356F24"/>
    <w:rsid w:val="00356FFC"/>
    <w:rsid w:val="0035780C"/>
    <w:rsid w:val="00357B0A"/>
    <w:rsid w:val="00357BCA"/>
    <w:rsid w:val="00357E45"/>
    <w:rsid w:val="003600AF"/>
    <w:rsid w:val="00360313"/>
    <w:rsid w:val="003603AC"/>
    <w:rsid w:val="003607B8"/>
    <w:rsid w:val="00360914"/>
    <w:rsid w:val="00360C09"/>
    <w:rsid w:val="00360DC0"/>
    <w:rsid w:val="0036108E"/>
    <w:rsid w:val="00361606"/>
    <w:rsid w:val="003619B9"/>
    <w:rsid w:val="00362BB0"/>
    <w:rsid w:val="00363818"/>
    <w:rsid w:val="00363939"/>
    <w:rsid w:val="00363E58"/>
    <w:rsid w:val="00363FB5"/>
    <w:rsid w:val="00364019"/>
    <w:rsid w:val="0036401C"/>
    <w:rsid w:val="0036464F"/>
    <w:rsid w:val="00364757"/>
    <w:rsid w:val="0036557D"/>
    <w:rsid w:val="0036569B"/>
    <w:rsid w:val="003658A0"/>
    <w:rsid w:val="00366681"/>
    <w:rsid w:val="003666D4"/>
    <w:rsid w:val="00366A9D"/>
    <w:rsid w:val="00366B3C"/>
    <w:rsid w:val="00366D07"/>
    <w:rsid w:val="00366D48"/>
    <w:rsid w:val="00366EF2"/>
    <w:rsid w:val="00367CF5"/>
    <w:rsid w:val="00367E79"/>
    <w:rsid w:val="003701C3"/>
    <w:rsid w:val="00370323"/>
    <w:rsid w:val="003713E4"/>
    <w:rsid w:val="00371C52"/>
    <w:rsid w:val="0037241C"/>
    <w:rsid w:val="003725A7"/>
    <w:rsid w:val="00372739"/>
    <w:rsid w:val="00373004"/>
    <w:rsid w:val="0037376D"/>
    <w:rsid w:val="003738C1"/>
    <w:rsid w:val="00373955"/>
    <w:rsid w:val="00373CDE"/>
    <w:rsid w:val="00373FDF"/>
    <w:rsid w:val="0037480B"/>
    <w:rsid w:val="00374C6A"/>
    <w:rsid w:val="00374F59"/>
    <w:rsid w:val="00374F8E"/>
    <w:rsid w:val="003750D4"/>
    <w:rsid w:val="00375292"/>
    <w:rsid w:val="003752A6"/>
    <w:rsid w:val="0037592D"/>
    <w:rsid w:val="00375F18"/>
    <w:rsid w:val="00377367"/>
    <w:rsid w:val="003775CB"/>
    <w:rsid w:val="00377F90"/>
    <w:rsid w:val="0038019D"/>
    <w:rsid w:val="00380766"/>
    <w:rsid w:val="00380B10"/>
    <w:rsid w:val="00380C31"/>
    <w:rsid w:val="003810C4"/>
    <w:rsid w:val="0038113C"/>
    <w:rsid w:val="003812E1"/>
    <w:rsid w:val="00381623"/>
    <w:rsid w:val="0038232B"/>
    <w:rsid w:val="003830CE"/>
    <w:rsid w:val="003834CD"/>
    <w:rsid w:val="00383A6F"/>
    <w:rsid w:val="00383F1C"/>
    <w:rsid w:val="0038450F"/>
    <w:rsid w:val="00384AA5"/>
    <w:rsid w:val="00385069"/>
    <w:rsid w:val="0038514F"/>
    <w:rsid w:val="00385446"/>
    <w:rsid w:val="00385531"/>
    <w:rsid w:val="003855A0"/>
    <w:rsid w:val="00385D5C"/>
    <w:rsid w:val="00385E92"/>
    <w:rsid w:val="00386028"/>
    <w:rsid w:val="00386100"/>
    <w:rsid w:val="003864F3"/>
    <w:rsid w:val="00386601"/>
    <w:rsid w:val="00386716"/>
    <w:rsid w:val="00386B94"/>
    <w:rsid w:val="00386C38"/>
    <w:rsid w:val="00386C71"/>
    <w:rsid w:val="00386CCD"/>
    <w:rsid w:val="00386D45"/>
    <w:rsid w:val="003871D0"/>
    <w:rsid w:val="00387383"/>
    <w:rsid w:val="0038759D"/>
    <w:rsid w:val="0038785D"/>
    <w:rsid w:val="00387CFB"/>
    <w:rsid w:val="00387FBE"/>
    <w:rsid w:val="0039047E"/>
    <w:rsid w:val="00390488"/>
    <w:rsid w:val="00390859"/>
    <w:rsid w:val="00390E39"/>
    <w:rsid w:val="00390E59"/>
    <w:rsid w:val="0039109E"/>
    <w:rsid w:val="0039166D"/>
    <w:rsid w:val="00391B1B"/>
    <w:rsid w:val="00391DE2"/>
    <w:rsid w:val="0039225E"/>
    <w:rsid w:val="003929FB"/>
    <w:rsid w:val="00392E62"/>
    <w:rsid w:val="00393062"/>
    <w:rsid w:val="003937F9"/>
    <w:rsid w:val="003938FA"/>
    <w:rsid w:val="00393FEA"/>
    <w:rsid w:val="00394ADD"/>
    <w:rsid w:val="003953F3"/>
    <w:rsid w:val="003955A4"/>
    <w:rsid w:val="003958A4"/>
    <w:rsid w:val="0039591C"/>
    <w:rsid w:val="00395B0E"/>
    <w:rsid w:val="00395D49"/>
    <w:rsid w:val="003969BF"/>
    <w:rsid w:val="003969D8"/>
    <w:rsid w:val="00396BF4"/>
    <w:rsid w:val="003973F0"/>
    <w:rsid w:val="003A00A9"/>
    <w:rsid w:val="003A0290"/>
    <w:rsid w:val="003A07A1"/>
    <w:rsid w:val="003A1BE6"/>
    <w:rsid w:val="003A1C69"/>
    <w:rsid w:val="003A1E50"/>
    <w:rsid w:val="003A23EF"/>
    <w:rsid w:val="003A26E2"/>
    <w:rsid w:val="003A2B0C"/>
    <w:rsid w:val="003A3316"/>
    <w:rsid w:val="003A3879"/>
    <w:rsid w:val="003A39F2"/>
    <w:rsid w:val="003A3DE5"/>
    <w:rsid w:val="003A3E2C"/>
    <w:rsid w:val="003A3E90"/>
    <w:rsid w:val="003A44E5"/>
    <w:rsid w:val="003A4BB8"/>
    <w:rsid w:val="003A51EF"/>
    <w:rsid w:val="003A5547"/>
    <w:rsid w:val="003A570A"/>
    <w:rsid w:val="003A5825"/>
    <w:rsid w:val="003A59A6"/>
    <w:rsid w:val="003A5A00"/>
    <w:rsid w:val="003A6226"/>
    <w:rsid w:val="003A6456"/>
    <w:rsid w:val="003A64F9"/>
    <w:rsid w:val="003A664D"/>
    <w:rsid w:val="003A673A"/>
    <w:rsid w:val="003A6A7C"/>
    <w:rsid w:val="003A6C8E"/>
    <w:rsid w:val="003A6E76"/>
    <w:rsid w:val="003A7651"/>
    <w:rsid w:val="003A76C7"/>
    <w:rsid w:val="003A7768"/>
    <w:rsid w:val="003A7DD3"/>
    <w:rsid w:val="003B0C8E"/>
    <w:rsid w:val="003B0D64"/>
    <w:rsid w:val="003B127C"/>
    <w:rsid w:val="003B1288"/>
    <w:rsid w:val="003B13E4"/>
    <w:rsid w:val="003B1EF2"/>
    <w:rsid w:val="003B20AA"/>
    <w:rsid w:val="003B22A0"/>
    <w:rsid w:val="003B27B9"/>
    <w:rsid w:val="003B284B"/>
    <w:rsid w:val="003B2865"/>
    <w:rsid w:val="003B28A2"/>
    <w:rsid w:val="003B3535"/>
    <w:rsid w:val="003B3CF9"/>
    <w:rsid w:val="003B4397"/>
    <w:rsid w:val="003B50D4"/>
    <w:rsid w:val="003B5A8F"/>
    <w:rsid w:val="003B612B"/>
    <w:rsid w:val="003B6583"/>
    <w:rsid w:val="003B6B09"/>
    <w:rsid w:val="003B6F69"/>
    <w:rsid w:val="003B76F3"/>
    <w:rsid w:val="003B7A3D"/>
    <w:rsid w:val="003C04B4"/>
    <w:rsid w:val="003C09C3"/>
    <w:rsid w:val="003C0BE1"/>
    <w:rsid w:val="003C1274"/>
    <w:rsid w:val="003C1E7F"/>
    <w:rsid w:val="003C1F6C"/>
    <w:rsid w:val="003C29E7"/>
    <w:rsid w:val="003C2FD3"/>
    <w:rsid w:val="003C3B2F"/>
    <w:rsid w:val="003C45A4"/>
    <w:rsid w:val="003C4A68"/>
    <w:rsid w:val="003C5643"/>
    <w:rsid w:val="003C582A"/>
    <w:rsid w:val="003C59DF"/>
    <w:rsid w:val="003C5B80"/>
    <w:rsid w:val="003C5E6B"/>
    <w:rsid w:val="003C6203"/>
    <w:rsid w:val="003C6401"/>
    <w:rsid w:val="003C67BA"/>
    <w:rsid w:val="003C68E6"/>
    <w:rsid w:val="003C6A52"/>
    <w:rsid w:val="003C6C4E"/>
    <w:rsid w:val="003C6F08"/>
    <w:rsid w:val="003C6F43"/>
    <w:rsid w:val="003C6FF4"/>
    <w:rsid w:val="003C711D"/>
    <w:rsid w:val="003D05C6"/>
    <w:rsid w:val="003D1354"/>
    <w:rsid w:val="003D1567"/>
    <w:rsid w:val="003D1EB1"/>
    <w:rsid w:val="003D2791"/>
    <w:rsid w:val="003D29CA"/>
    <w:rsid w:val="003D29E8"/>
    <w:rsid w:val="003D2E13"/>
    <w:rsid w:val="003D2FFB"/>
    <w:rsid w:val="003D31A7"/>
    <w:rsid w:val="003D3734"/>
    <w:rsid w:val="003D3A85"/>
    <w:rsid w:val="003D3BE4"/>
    <w:rsid w:val="003D4C44"/>
    <w:rsid w:val="003D5DA8"/>
    <w:rsid w:val="003D5F96"/>
    <w:rsid w:val="003D645E"/>
    <w:rsid w:val="003D6608"/>
    <w:rsid w:val="003D6C76"/>
    <w:rsid w:val="003D6D23"/>
    <w:rsid w:val="003D6E91"/>
    <w:rsid w:val="003D6F71"/>
    <w:rsid w:val="003D704B"/>
    <w:rsid w:val="003D70F4"/>
    <w:rsid w:val="003D719C"/>
    <w:rsid w:val="003D7342"/>
    <w:rsid w:val="003D7519"/>
    <w:rsid w:val="003D7602"/>
    <w:rsid w:val="003D7774"/>
    <w:rsid w:val="003D7B5B"/>
    <w:rsid w:val="003D7E01"/>
    <w:rsid w:val="003D7EFC"/>
    <w:rsid w:val="003E04C2"/>
    <w:rsid w:val="003E063A"/>
    <w:rsid w:val="003E08AB"/>
    <w:rsid w:val="003E1CAD"/>
    <w:rsid w:val="003E1E49"/>
    <w:rsid w:val="003E2443"/>
    <w:rsid w:val="003E2608"/>
    <w:rsid w:val="003E2C86"/>
    <w:rsid w:val="003E2D84"/>
    <w:rsid w:val="003E2F56"/>
    <w:rsid w:val="003E3122"/>
    <w:rsid w:val="003E4434"/>
    <w:rsid w:val="003E4566"/>
    <w:rsid w:val="003E5598"/>
    <w:rsid w:val="003E5C5C"/>
    <w:rsid w:val="003E5EF7"/>
    <w:rsid w:val="003E63A0"/>
    <w:rsid w:val="003E6598"/>
    <w:rsid w:val="003E69E6"/>
    <w:rsid w:val="003E785E"/>
    <w:rsid w:val="003E7A64"/>
    <w:rsid w:val="003E7AA3"/>
    <w:rsid w:val="003E7B24"/>
    <w:rsid w:val="003E7E7B"/>
    <w:rsid w:val="003F0698"/>
    <w:rsid w:val="003F08B1"/>
    <w:rsid w:val="003F094D"/>
    <w:rsid w:val="003F0B20"/>
    <w:rsid w:val="003F0D1B"/>
    <w:rsid w:val="003F0DB2"/>
    <w:rsid w:val="003F0F74"/>
    <w:rsid w:val="003F0F97"/>
    <w:rsid w:val="003F1B26"/>
    <w:rsid w:val="003F2209"/>
    <w:rsid w:val="003F28CE"/>
    <w:rsid w:val="003F2986"/>
    <w:rsid w:val="003F3879"/>
    <w:rsid w:val="003F3AC8"/>
    <w:rsid w:val="003F3CDD"/>
    <w:rsid w:val="003F435A"/>
    <w:rsid w:val="003F49F0"/>
    <w:rsid w:val="003F4A42"/>
    <w:rsid w:val="003F4BF6"/>
    <w:rsid w:val="003F5163"/>
    <w:rsid w:val="003F5D31"/>
    <w:rsid w:val="003F6566"/>
    <w:rsid w:val="003F6B66"/>
    <w:rsid w:val="003F6BEE"/>
    <w:rsid w:val="003F757C"/>
    <w:rsid w:val="003F7591"/>
    <w:rsid w:val="003F769F"/>
    <w:rsid w:val="003F773B"/>
    <w:rsid w:val="003F7A4F"/>
    <w:rsid w:val="003F7E9A"/>
    <w:rsid w:val="00400037"/>
    <w:rsid w:val="00400DB0"/>
    <w:rsid w:val="004015FD"/>
    <w:rsid w:val="00401789"/>
    <w:rsid w:val="00401805"/>
    <w:rsid w:val="0040276A"/>
    <w:rsid w:val="00402DC9"/>
    <w:rsid w:val="00403069"/>
    <w:rsid w:val="004036BE"/>
    <w:rsid w:val="0040418C"/>
    <w:rsid w:val="00405426"/>
    <w:rsid w:val="004056AA"/>
    <w:rsid w:val="00405F0D"/>
    <w:rsid w:val="0040629E"/>
    <w:rsid w:val="00406ED6"/>
    <w:rsid w:val="004075E7"/>
    <w:rsid w:val="00407A7D"/>
    <w:rsid w:val="00407D26"/>
    <w:rsid w:val="00407FD5"/>
    <w:rsid w:val="00407FF0"/>
    <w:rsid w:val="00410128"/>
    <w:rsid w:val="0041022A"/>
    <w:rsid w:val="004104E9"/>
    <w:rsid w:val="0041059E"/>
    <w:rsid w:val="00410947"/>
    <w:rsid w:val="004109E0"/>
    <w:rsid w:val="00410F0E"/>
    <w:rsid w:val="00411012"/>
    <w:rsid w:val="00411014"/>
    <w:rsid w:val="00411145"/>
    <w:rsid w:val="004121F7"/>
    <w:rsid w:val="00412273"/>
    <w:rsid w:val="0041237F"/>
    <w:rsid w:val="004123F6"/>
    <w:rsid w:val="00412459"/>
    <w:rsid w:val="00412A72"/>
    <w:rsid w:val="00412BD9"/>
    <w:rsid w:val="00412C76"/>
    <w:rsid w:val="00412E8A"/>
    <w:rsid w:val="00413477"/>
    <w:rsid w:val="0041349E"/>
    <w:rsid w:val="004135BE"/>
    <w:rsid w:val="0041367C"/>
    <w:rsid w:val="00413743"/>
    <w:rsid w:val="00413A92"/>
    <w:rsid w:val="004143DD"/>
    <w:rsid w:val="00414641"/>
    <w:rsid w:val="004146AB"/>
    <w:rsid w:val="00414B27"/>
    <w:rsid w:val="00414BE0"/>
    <w:rsid w:val="00414D92"/>
    <w:rsid w:val="004150D9"/>
    <w:rsid w:val="004154EA"/>
    <w:rsid w:val="00415B86"/>
    <w:rsid w:val="00416195"/>
    <w:rsid w:val="004167C2"/>
    <w:rsid w:val="004178A9"/>
    <w:rsid w:val="004179AA"/>
    <w:rsid w:val="00417B5C"/>
    <w:rsid w:val="00417BE3"/>
    <w:rsid w:val="00420683"/>
    <w:rsid w:val="0042086A"/>
    <w:rsid w:val="00421E50"/>
    <w:rsid w:val="00421F31"/>
    <w:rsid w:val="00422136"/>
    <w:rsid w:val="00422273"/>
    <w:rsid w:val="00422C1E"/>
    <w:rsid w:val="00422E8C"/>
    <w:rsid w:val="00422FEB"/>
    <w:rsid w:val="00423191"/>
    <w:rsid w:val="004235ED"/>
    <w:rsid w:val="00423963"/>
    <w:rsid w:val="00423E99"/>
    <w:rsid w:val="00423F33"/>
    <w:rsid w:val="00424112"/>
    <w:rsid w:val="00424312"/>
    <w:rsid w:val="004245B6"/>
    <w:rsid w:val="004246F3"/>
    <w:rsid w:val="0042513F"/>
    <w:rsid w:val="0042547E"/>
    <w:rsid w:val="004254AE"/>
    <w:rsid w:val="004256D8"/>
    <w:rsid w:val="0042579B"/>
    <w:rsid w:val="00425BEF"/>
    <w:rsid w:val="00425F04"/>
    <w:rsid w:val="004267F6"/>
    <w:rsid w:val="00426F41"/>
    <w:rsid w:val="004275E8"/>
    <w:rsid w:val="00427727"/>
    <w:rsid w:val="004278FE"/>
    <w:rsid w:val="00427924"/>
    <w:rsid w:val="00427E64"/>
    <w:rsid w:val="004305A2"/>
    <w:rsid w:val="00430685"/>
    <w:rsid w:val="004306C4"/>
    <w:rsid w:val="004309BE"/>
    <w:rsid w:val="00430A7D"/>
    <w:rsid w:val="00430D15"/>
    <w:rsid w:val="004310BB"/>
    <w:rsid w:val="00431311"/>
    <w:rsid w:val="00431480"/>
    <w:rsid w:val="004315D0"/>
    <w:rsid w:val="004317FB"/>
    <w:rsid w:val="00432046"/>
    <w:rsid w:val="0043222D"/>
    <w:rsid w:val="0043227A"/>
    <w:rsid w:val="004327C0"/>
    <w:rsid w:val="00432C6B"/>
    <w:rsid w:val="004338AC"/>
    <w:rsid w:val="00433CE1"/>
    <w:rsid w:val="004353B1"/>
    <w:rsid w:val="0043574C"/>
    <w:rsid w:val="00435F7B"/>
    <w:rsid w:val="004363B6"/>
    <w:rsid w:val="00436807"/>
    <w:rsid w:val="0043730B"/>
    <w:rsid w:val="00437471"/>
    <w:rsid w:val="00437534"/>
    <w:rsid w:val="00437766"/>
    <w:rsid w:val="0043777A"/>
    <w:rsid w:val="00437840"/>
    <w:rsid w:val="00440309"/>
    <w:rsid w:val="004403AE"/>
    <w:rsid w:val="00440B83"/>
    <w:rsid w:val="00440B85"/>
    <w:rsid w:val="00440EA1"/>
    <w:rsid w:val="004414EB"/>
    <w:rsid w:val="004415BD"/>
    <w:rsid w:val="004426B2"/>
    <w:rsid w:val="004427DC"/>
    <w:rsid w:val="00442AA6"/>
    <w:rsid w:val="00443C4B"/>
    <w:rsid w:val="00444B2E"/>
    <w:rsid w:val="00444D99"/>
    <w:rsid w:val="00444F0F"/>
    <w:rsid w:val="00445020"/>
    <w:rsid w:val="00445032"/>
    <w:rsid w:val="00445289"/>
    <w:rsid w:val="00445A74"/>
    <w:rsid w:val="00445F5B"/>
    <w:rsid w:val="004460F1"/>
    <w:rsid w:val="00446BE2"/>
    <w:rsid w:val="0044723E"/>
    <w:rsid w:val="00447634"/>
    <w:rsid w:val="00447D06"/>
    <w:rsid w:val="00447D5F"/>
    <w:rsid w:val="004505F1"/>
    <w:rsid w:val="00450929"/>
    <w:rsid w:val="00450C4E"/>
    <w:rsid w:val="00451475"/>
    <w:rsid w:val="0045184E"/>
    <w:rsid w:val="00451994"/>
    <w:rsid w:val="00452E61"/>
    <w:rsid w:val="00452E76"/>
    <w:rsid w:val="004537B6"/>
    <w:rsid w:val="004556E0"/>
    <w:rsid w:val="00456162"/>
    <w:rsid w:val="00457450"/>
    <w:rsid w:val="0045748B"/>
    <w:rsid w:val="00457868"/>
    <w:rsid w:val="00457976"/>
    <w:rsid w:val="00457D5D"/>
    <w:rsid w:val="0046048A"/>
    <w:rsid w:val="00460BB5"/>
    <w:rsid w:val="00460BEB"/>
    <w:rsid w:val="00460C6C"/>
    <w:rsid w:val="0046155C"/>
    <w:rsid w:val="0046221E"/>
    <w:rsid w:val="004622B8"/>
    <w:rsid w:val="004624C7"/>
    <w:rsid w:val="004626A3"/>
    <w:rsid w:val="00462EC6"/>
    <w:rsid w:val="004631BA"/>
    <w:rsid w:val="004634A5"/>
    <w:rsid w:val="00463BBF"/>
    <w:rsid w:val="00464A4E"/>
    <w:rsid w:val="00464F99"/>
    <w:rsid w:val="004657A1"/>
    <w:rsid w:val="00465B52"/>
    <w:rsid w:val="00466271"/>
    <w:rsid w:val="00466344"/>
    <w:rsid w:val="00466562"/>
    <w:rsid w:val="00466789"/>
    <w:rsid w:val="00466875"/>
    <w:rsid w:val="00466C93"/>
    <w:rsid w:val="0046749C"/>
    <w:rsid w:val="0046779B"/>
    <w:rsid w:val="004677CC"/>
    <w:rsid w:val="0046783B"/>
    <w:rsid w:val="004678EF"/>
    <w:rsid w:val="00467A94"/>
    <w:rsid w:val="0047003B"/>
    <w:rsid w:val="00470490"/>
    <w:rsid w:val="004707A2"/>
    <w:rsid w:val="004711E2"/>
    <w:rsid w:val="0047163D"/>
    <w:rsid w:val="004724DE"/>
    <w:rsid w:val="004726B7"/>
    <w:rsid w:val="004729A6"/>
    <w:rsid w:val="00472DAC"/>
    <w:rsid w:val="0047345D"/>
    <w:rsid w:val="00473671"/>
    <w:rsid w:val="004739AF"/>
    <w:rsid w:val="00473DD4"/>
    <w:rsid w:val="00473DE1"/>
    <w:rsid w:val="004743EF"/>
    <w:rsid w:val="0047490B"/>
    <w:rsid w:val="00474A1C"/>
    <w:rsid w:val="00474C99"/>
    <w:rsid w:val="00474E3B"/>
    <w:rsid w:val="004751CE"/>
    <w:rsid w:val="00475983"/>
    <w:rsid w:val="00475AAC"/>
    <w:rsid w:val="0047615B"/>
    <w:rsid w:val="004766C9"/>
    <w:rsid w:val="0047766D"/>
    <w:rsid w:val="00477E4A"/>
    <w:rsid w:val="004800A8"/>
    <w:rsid w:val="0048039B"/>
    <w:rsid w:val="00480590"/>
    <w:rsid w:val="00480B34"/>
    <w:rsid w:val="00480BCC"/>
    <w:rsid w:val="00480F7E"/>
    <w:rsid w:val="004810D3"/>
    <w:rsid w:val="00481294"/>
    <w:rsid w:val="004813A0"/>
    <w:rsid w:val="00481D68"/>
    <w:rsid w:val="004823D3"/>
    <w:rsid w:val="00482458"/>
    <w:rsid w:val="00482A32"/>
    <w:rsid w:val="00482ADD"/>
    <w:rsid w:val="0048370C"/>
    <w:rsid w:val="0048371E"/>
    <w:rsid w:val="004837E7"/>
    <w:rsid w:val="004839CD"/>
    <w:rsid w:val="00483C44"/>
    <w:rsid w:val="004840C7"/>
    <w:rsid w:val="004841CD"/>
    <w:rsid w:val="004848CD"/>
    <w:rsid w:val="00484C80"/>
    <w:rsid w:val="004852D9"/>
    <w:rsid w:val="00485578"/>
    <w:rsid w:val="00485AAF"/>
    <w:rsid w:val="00486046"/>
    <w:rsid w:val="00486AEA"/>
    <w:rsid w:val="00486CBA"/>
    <w:rsid w:val="00486F9A"/>
    <w:rsid w:val="004875D5"/>
    <w:rsid w:val="004901BE"/>
    <w:rsid w:val="00490D95"/>
    <w:rsid w:val="00490DB4"/>
    <w:rsid w:val="004912FE"/>
    <w:rsid w:val="004913F4"/>
    <w:rsid w:val="0049172F"/>
    <w:rsid w:val="0049195F"/>
    <w:rsid w:val="004919E8"/>
    <w:rsid w:val="00491CCE"/>
    <w:rsid w:val="00491FBF"/>
    <w:rsid w:val="00492909"/>
    <w:rsid w:val="00492E54"/>
    <w:rsid w:val="004931DF"/>
    <w:rsid w:val="004933A5"/>
    <w:rsid w:val="00493418"/>
    <w:rsid w:val="00493803"/>
    <w:rsid w:val="004938B4"/>
    <w:rsid w:val="004939EA"/>
    <w:rsid w:val="004939F9"/>
    <w:rsid w:val="00493B4B"/>
    <w:rsid w:val="00493E7D"/>
    <w:rsid w:val="004943DC"/>
    <w:rsid w:val="00494479"/>
    <w:rsid w:val="004944B2"/>
    <w:rsid w:val="00494A8B"/>
    <w:rsid w:val="00494C0B"/>
    <w:rsid w:val="00494C50"/>
    <w:rsid w:val="00495750"/>
    <w:rsid w:val="00495ECD"/>
    <w:rsid w:val="004961C3"/>
    <w:rsid w:val="00496274"/>
    <w:rsid w:val="00496567"/>
    <w:rsid w:val="00496B67"/>
    <w:rsid w:val="0049721C"/>
    <w:rsid w:val="00497384"/>
    <w:rsid w:val="004974D8"/>
    <w:rsid w:val="00497836"/>
    <w:rsid w:val="00497D4A"/>
    <w:rsid w:val="00497D4D"/>
    <w:rsid w:val="00497D73"/>
    <w:rsid w:val="00497F9B"/>
    <w:rsid w:val="004A09F0"/>
    <w:rsid w:val="004A0BC6"/>
    <w:rsid w:val="004A0FEC"/>
    <w:rsid w:val="004A12F6"/>
    <w:rsid w:val="004A1791"/>
    <w:rsid w:val="004A183E"/>
    <w:rsid w:val="004A2795"/>
    <w:rsid w:val="004A2841"/>
    <w:rsid w:val="004A2F66"/>
    <w:rsid w:val="004A3A55"/>
    <w:rsid w:val="004A3CDD"/>
    <w:rsid w:val="004A41C1"/>
    <w:rsid w:val="004A42A9"/>
    <w:rsid w:val="004A4676"/>
    <w:rsid w:val="004A4907"/>
    <w:rsid w:val="004A4C19"/>
    <w:rsid w:val="004A4C36"/>
    <w:rsid w:val="004A4CB9"/>
    <w:rsid w:val="004A4DB2"/>
    <w:rsid w:val="004A4FE6"/>
    <w:rsid w:val="004A5136"/>
    <w:rsid w:val="004A52C3"/>
    <w:rsid w:val="004A578E"/>
    <w:rsid w:val="004A5E35"/>
    <w:rsid w:val="004A5ECD"/>
    <w:rsid w:val="004A615B"/>
    <w:rsid w:val="004A62E6"/>
    <w:rsid w:val="004A69EE"/>
    <w:rsid w:val="004A6A7E"/>
    <w:rsid w:val="004A6AF9"/>
    <w:rsid w:val="004A6DB0"/>
    <w:rsid w:val="004A7064"/>
    <w:rsid w:val="004A7290"/>
    <w:rsid w:val="004A7A72"/>
    <w:rsid w:val="004A7B91"/>
    <w:rsid w:val="004B02DF"/>
    <w:rsid w:val="004B0B33"/>
    <w:rsid w:val="004B0C12"/>
    <w:rsid w:val="004B0D50"/>
    <w:rsid w:val="004B11E9"/>
    <w:rsid w:val="004B15B5"/>
    <w:rsid w:val="004B1C4A"/>
    <w:rsid w:val="004B1C86"/>
    <w:rsid w:val="004B2051"/>
    <w:rsid w:val="004B27FD"/>
    <w:rsid w:val="004B2BC9"/>
    <w:rsid w:val="004B2BE6"/>
    <w:rsid w:val="004B2C1C"/>
    <w:rsid w:val="004B38A6"/>
    <w:rsid w:val="004B3A22"/>
    <w:rsid w:val="004B3B6E"/>
    <w:rsid w:val="004B3D89"/>
    <w:rsid w:val="004B5760"/>
    <w:rsid w:val="004B5973"/>
    <w:rsid w:val="004B6425"/>
    <w:rsid w:val="004B6BAB"/>
    <w:rsid w:val="004B6D53"/>
    <w:rsid w:val="004B711D"/>
    <w:rsid w:val="004B74A0"/>
    <w:rsid w:val="004B75B7"/>
    <w:rsid w:val="004B77BA"/>
    <w:rsid w:val="004B7D9F"/>
    <w:rsid w:val="004C0456"/>
    <w:rsid w:val="004C0641"/>
    <w:rsid w:val="004C09A6"/>
    <w:rsid w:val="004C0A71"/>
    <w:rsid w:val="004C0BAA"/>
    <w:rsid w:val="004C13D0"/>
    <w:rsid w:val="004C18DB"/>
    <w:rsid w:val="004C1958"/>
    <w:rsid w:val="004C24A1"/>
    <w:rsid w:val="004C26C8"/>
    <w:rsid w:val="004C29E8"/>
    <w:rsid w:val="004C2AB9"/>
    <w:rsid w:val="004C2B24"/>
    <w:rsid w:val="004C31AB"/>
    <w:rsid w:val="004C3756"/>
    <w:rsid w:val="004C3845"/>
    <w:rsid w:val="004C3A09"/>
    <w:rsid w:val="004C3C83"/>
    <w:rsid w:val="004C3E1E"/>
    <w:rsid w:val="004C40A3"/>
    <w:rsid w:val="004C497C"/>
    <w:rsid w:val="004C4ECC"/>
    <w:rsid w:val="004C507A"/>
    <w:rsid w:val="004C55A3"/>
    <w:rsid w:val="004C675B"/>
    <w:rsid w:val="004C6CBF"/>
    <w:rsid w:val="004C6DF4"/>
    <w:rsid w:val="004C738A"/>
    <w:rsid w:val="004C7981"/>
    <w:rsid w:val="004C7B66"/>
    <w:rsid w:val="004D09BF"/>
    <w:rsid w:val="004D13DB"/>
    <w:rsid w:val="004D14DC"/>
    <w:rsid w:val="004D26D5"/>
    <w:rsid w:val="004D2919"/>
    <w:rsid w:val="004D29A5"/>
    <w:rsid w:val="004D2D76"/>
    <w:rsid w:val="004D37D3"/>
    <w:rsid w:val="004D3BBC"/>
    <w:rsid w:val="004D3CFC"/>
    <w:rsid w:val="004D4108"/>
    <w:rsid w:val="004D439A"/>
    <w:rsid w:val="004D4D21"/>
    <w:rsid w:val="004D4DD0"/>
    <w:rsid w:val="004D51D1"/>
    <w:rsid w:val="004D5A82"/>
    <w:rsid w:val="004D648C"/>
    <w:rsid w:val="004D6891"/>
    <w:rsid w:val="004D6C7B"/>
    <w:rsid w:val="004D762F"/>
    <w:rsid w:val="004D7F33"/>
    <w:rsid w:val="004D7F94"/>
    <w:rsid w:val="004E00F4"/>
    <w:rsid w:val="004E027A"/>
    <w:rsid w:val="004E0E75"/>
    <w:rsid w:val="004E0F68"/>
    <w:rsid w:val="004E1472"/>
    <w:rsid w:val="004E1730"/>
    <w:rsid w:val="004E1CFE"/>
    <w:rsid w:val="004E1D18"/>
    <w:rsid w:val="004E2032"/>
    <w:rsid w:val="004E23DD"/>
    <w:rsid w:val="004E305A"/>
    <w:rsid w:val="004E30C1"/>
    <w:rsid w:val="004E315E"/>
    <w:rsid w:val="004E3DBC"/>
    <w:rsid w:val="004E3DD7"/>
    <w:rsid w:val="004E3E65"/>
    <w:rsid w:val="004E3F64"/>
    <w:rsid w:val="004E408B"/>
    <w:rsid w:val="004E43D8"/>
    <w:rsid w:val="004E4401"/>
    <w:rsid w:val="004E466B"/>
    <w:rsid w:val="004E48EA"/>
    <w:rsid w:val="004E4943"/>
    <w:rsid w:val="004E522D"/>
    <w:rsid w:val="004E5A4A"/>
    <w:rsid w:val="004E5CD0"/>
    <w:rsid w:val="004E6631"/>
    <w:rsid w:val="004E6C91"/>
    <w:rsid w:val="004E714B"/>
    <w:rsid w:val="004E745D"/>
    <w:rsid w:val="004E76B1"/>
    <w:rsid w:val="004E7814"/>
    <w:rsid w:val="004E78F9"/>
    <w:rsid w:val="004F024A"/>
    <w:rsid w:val="004F0397"/>
    <w:rsid w:val="004F0AD7"/>
    <w:rsid w:val="004F1398"/>
    <w:rsid w:val="004F173A"/>
    <w:rsid w:val="004F176E"/>
    <w:rsid w:val="004F1997"/>
    <w:rsid w:val="004F2164"/>
    <w:rsid w:val="004F3276"/>
    <w:rsid w:val="004F3898"/>
    <w:rsid w:val="004F41E9"/>
    <w:rsid w:val="004F465E"/>
    <w:rsid w:val="004F5599"/>
    <w:rsid w:val="004F56E6"/>
    <w:rsid w:val="004F5FC0"/>
    <w:rsid w:val="004F6215"/>
    <w:rsid w:val="004F7513"/>
    <w:rsid w:val="004F7A88"/>
    <w:rsid w:val="004F7A98"/>
    <w:rsid w:val="004F7F1E"/>
    <w:rsid w:val="004F7FF7"/>
    <w:rsid w:val="00500467"/>
    <w:rsid w:val="005009BA"/>
    <w:rsid w:val="00500EAD"/>
    <w:rsid w:val="00501176"/>
    <w:rsid w:val="00501931"/>
    <w:rsid w:val="005019D3"/>
    <w:rsid w:val="00502750"/>
    <w:rsid w:val="00502C73"/>
    <w:rsid w:val="005033B4"/>
    <w:rsid w:val="00503909"/>
    <w:rsid w:val="00503A80"/>
    <w:rsid w:val="0050414C"/>
    <w:rsid w:val="0050474A"/>
    <w:rsid w:val="00504D94"/>
    <w:rsid w:val="00505003"/>
    <w:rsid w:val="00505018"/>
    <w:rsid w:val="005051BB"/>
    <w:rsid w:val="00505948"/>
    <w:rsid w:val="00506990"/>
    <w:rsid w:val="005070C9"/>
    <w:rsid w:val="00507121"/>
    <w:rsid w:val="00507169"/>
    <w:rsid w:val="0050717D"/>
    <w:rsid w:val="005101D4"/>
    <w:rsid w:val="00510323"/>
    <w:rsid w:val="005111AF"/>
    <w:rsid w:val="005117EC"/>
    <w:rsid w:val="00511875"/>
    <w:rsid w:val="00511CEA"/>
    <w:rsid w:val="005120B9"/>
    <w:rsid w:val="005123BD"/>
    <w:rsid w:val="00512822"/>
    <w:rsid w:val="00512890"/>
    <w:rsid w:val="005128A1"/>
    <w:rsid w:val="00512AF4"/>
    <w:rsid w:val="00512C9C"/>
    <w:rsid w:val="00512E89"/>
    <w:rsid w:val="0051325A"/>
    <w:rsid w:val="005135E4"/>
    <w:rsid w:val="00513931"/>
    <w:rsid w:val="005141D6"/>
    <w:rsid w:val="005147B4"/>
    <w:rsid w:val="005155D7"/>
    <w:rsid w:val="005157E2"/>
    <w:rsid w:val="0051586B"/>
    <w:rsid w:val="00515D1D"/>
    <w:rsid w:val="005160E4"/>
    <w:rsid w:val="00516117"/>
    <w:rsid w:val="00516675"/>
    <w:rsid w:val="00516B27"/>
    <w:rsid w:val="00516C57"/>
    <w:rsid w:val="00517D36"/>
    <w:rsid w:val="005203BD"/>
    <w:rsid w:val="00520422"/>
    <w:rsid w:val="0052082F"/>
    <w:rsid w:val="00520901"/>
    <w:rsid w:val="00520964"/>
    <w:rsid w:val="00520F18"/>
    <w:rsid w:val="005217F0"/>
    <w:rsid w:val="005228CF"/>
    <w:rsid w:val="00522D72"/>
    <w:rsid w:val="00523146"/>
    <w:rsid w:val="00523923"/>
    <w:rsid w:val="0052395F"/>
    <w:rsid w:val="00523BB1"/>
    <w:rsid w:val="0052405D"/>
    <w:rsid w:val="005242A6"/>
    <w:rsid w:val="00524EF6"/>
    <w:rsid w:val="00525929"/>
    <w:rsid w:val="00525B34"/>
    <w:rsid w:val="00525B82"/>
    <w:rsid w:val="00525FCC"/>
    <w:rsid w:val="005269F6"/>
    <w:rsid w:val="00526DEC"/>
    <w:rsid w:val="00527014"/>
    <w:rsid w:val="00527416"/>
    <w:rsid w:val="005274D4"/>
    <w:rsid w:val="0052752C"/>
    <w:rsid w:val="00527682"/>
    <w:rsid w:val="005278B1"/>
    <w:rsid w:val="005304D4"/>
    <w:rsid w:val="0053086B"/>
    <w:rsid w:val="00530B31"/>
    <w:rsid w:val="00530E8F"/>
    <w:rsid w:val="00530E96"/>
    <w:rsid w:val="0053126C"/>
    <w:rsid w:val="00531283"/>
    <w:rsid w:val="00531CBC"/>
    <w:rsid w:val="00532002"/>
    <w:rsid w:val="00532A1D"/>
    <w:rsid w:val="00532C9B"/>
    <w:rsid w:val="00533342"/>
    <w:rsid w:val="00533CDA"/>
    <w:rsid w:val="00533DB2"/>
    <w:rsid w:val="00533E7B"/>
    <w:rsid w:val="00533EAB"/>
    <w:rsid w:val="00534C57"/>
    <w:rsid w:val="00534F19"/>
    <w:rsid w:val="00534F7C"/>
    <w:rsid w:val="00535517"/>
    <w:rsid w:val="00535D49"/>
    <w:rsid w:val="00535EC7"/>
    <w:rsid w:val="005364E4"/>
    <w:rsid w:val="00536F36"/>
    <w:rsid w:val="005371EF"/>
    <w:rsid w:val="0053752B"/>
    <w:rsid w:val="005375B1"/>
    <w:rsid w:val="00537C70"/>
    <w:rsid w:val="00537F49"/>
    <w:rsid w:val="00537F51"/>
    <w:rsid w:val="005402EF"/>
    <w:rsid w:val="00540A5C"/>
    <w:rsid w:val="00541E10"/>
    <w:rsid w:val="00541E3B"/>
    <w:rsid w:val="00541F66"/>
    <w:rsid w:val="005425D6"/>
    <w:rsid w:val="0054265D"/>
    <w:rsid w:val="00542764"/>
    <w:rsid w:val="00542889"/>
    <w:rsid w:val="0054294A"/>
    <w:rsid w:val="00542BA8"/>
    <w:rsid w:val="00542CC8"/>
    <w:rsid w:val="00543166"/>
    <w:rsid w:val="00543265"/>
    <w:rsid w:val="00543480"/>
    <w:rsid w:val="005435E9"/>
    <w:rsid w:val="005438BD"/>
    <w:rsid w:val="0054451C"/>
    <w:rsid w:val="005454A5"/>
    <w:rsid w:val="005455F8"/>
    <w:rsid w:val="00545733"/>
    <w:rsid w:val="00545849"/>
    <w:rsid w:val="0054599C"/>
    <w:rsid w:val="005466AD"/>
    <w:rsid w:val="005469A4"/>
    <w:rsid w:val="00546C45"/>
    <w:rsid w:val="00546F88"/>
    <w:rsid w:val="0054706D"/>
    <w:rsid w:val="005473CE"/>
    <w:rsid w:val="005477A8"/>
    <w:rsid w:val="00547D9D"/>
    <w:rsid w:val="00547E3F"/>
    <w:rsid w:val="00547E94"/>
    <w:rsid w:val="00550154"/>
    <w:rsid w:val="005501A3"/>
    <w:rsid w:val="00550242"/>
    <w:rsid w:val="005507F3"/>
    <w:rsid w:val="00550B00"/>
    <w:rsid w:val="00550E0E"/>
    <w:rsid w:val="005520FE"/>
    <w:rsid w:val="00552476"/>
    <w:rsid w:val="005525B7"/>
    <w:rsid w:val="005541A6"/>
    <w:rsid w:val="00554286"/>
    <w:rsid w:val="005548AD"/>
    <w:rsid w:val="0055504A"/>
    <w:rsid w:val="0055543A"/>
    <w:rsid w:val="00555AFA"/>
    <w:rsid w:val="00555DCC"/>
    <w:rsid w:val="00555EC2"/>
    <w:rsid w:val="00556457"/>
    <w:rsid w:val="00556683"/>
    <w:rsid w:val="00556845"/>
    <w:rsid w:val="00556E2D"/>
    <w:rsid w:val="00556FF1"/>
    <w:rsid w:val="00557206"/>
    <w:rsid w:val="005576BA"/>
    <w:rsid w:val="005577F9"/>
    <w:rsid w:val="00557B85"/>
    <w:rsid w:val="00557C6A"/>
    <w:rsid w:val="00557E0D"/>
    <w:rsid w:val="00557FD7"/>
    <w:rsid w:val="005602C0"/>
    <w:rsid w:val="0056070B"/>
    <w:rsid w:val="00560F19"/>
    <w:rsid w:val="0056152B"/>
    <w:rsid w:val="005615FA"/>
    <w:rsid w:val="00562045"/>
    <w:rsid w:val="0056204C"/>
    <w:rsid w:val="00562AF2"/>
    <w:rsid w:val="00562E0B"/>
    <w:rsid w:val="0056303C"/>
    <w:rsid w:val="00563126"/>
    <w:rsid w:val="00564762"/>
    <w:rsid w:val="005654F7"/>
    <w:rsid w:val="0056645F"/>
    <w:rsid w:val="00566558"/>
    <w:rsid w:val="005670EA"/>
    <w:rsid w:val="005672E7"/>
    <w:rsid w:val="00567603"/>
    <w:rsid w:val="00567CA8"/>
    <w:rsid w:val="00567EDC"/>
    <w:rsid w:val="00567F1A"/>
    <w:rsid w:val="00571418"/>
    <w:rsid w:val="00571492"/>
    <w:rsid w:val="005718B7"/>
    <w:rsid w:val="00571D19"/>
    <w:rsid w:val="0057203F"/>
    <w:rsid w:val="0057206B"/>
    <w:rsid w:val="0057287A"/>
    <w:rsid w:val="005728C8"/>
    <w:rsid w:val="00572A20"/>
    <w:rsid w:val="00572D4D"/>
    <w:rsid w:val="00572DED"/>
    <w:rsid w:val="00573513"/>
    <w:rsid w:val="00573BE6"/>
    <w:rsid w:val="0057476C"/>
    <w:rsid w:val="0057499C"/>
    <w:rsid w:val="00575378"/>
    <w:rsid w:val="005755CE"/>
    <w:rsid w:val="005769CE"/>
    <w:rsid w:val="005769DC"/>
    <w:rsid w:val="00576C41"/>
    <w:rsid w:val="00577435"/>
    <w:rsid w:val="00577C20"/>
    <w:rsid w:val="00577DA7"/>
    <w:rsid w:val="00580413"/>
    <w:rsid w:val="00580C87"/>
    <w:rsid w:val="00580F5E"/>
    <w:rsid w:val="00581524"/>
    <w:rsid w:val="00581693"/>
    <w:rsid w:val="0058177F"/>
    <w:rsid w:val="00581D8D"/>
    <w:rsid w:val="00582F46"/>
    <w:rsid w:val="00584034"/>
    <w:rsid w:val="00584101"/>
    <w:rsid w:val="00584192"/>
    <w:rsid w:val="00584747"/>
    <w:rsid w:val="005849AE"/>
    <w:rsid w:val="0058547D"/>
    <w:rsid w:val="0058595B"/>
    <w:rsid w:val="0058663B"/>
    <w:rsid w:val="0058664C"/>
    <w:rsid w:val="00587284"/>
    <w:rsid w:val="00587445"/>
    <w:rsid w:val="00587486"/>
    <w:rsid w:val="0059075C"/>
    <w:rsid w:val="00590C33"/>
    <w:rsid w:val="00590FE3"/>
    <w:rsid w:val="0059207D"/>
    <w:rsid w:val="0059210C"/>
    <w:rsid w:val="0059213E"/>
    <w:rsid w:val="0059258D"/>
    <w:rsid w:val="00592634"/>
    <w:rsid w:val="00592B1B"/>
    <w:rsid w:val="00592D57"/>
    <w:rsid w:val="00593B1F"/>
    <w:rsid w:val="005941E9"/>
    <w:rsid w:val="00594246"/>
    <w:rsid w:val="005948BC"/>
    <w:rsid w:val="0059496F"/>
    <w:rsid w:val="00594ADC"/>
    <w:rsid w:val="00595185"/>
    <w:rsid w:val="00595247"/>
    <w:rsid w:val="0059582B"/>
    <w:rsid w:val="00595B42"/>
    <w:rsid w:val="00595F8B"/>
    <w:rsid w:val="005964D4"/>
    <w:rsid w:val="005967D8"/>
    <w:rsid w:val="005969FE"/>
    <w:rsid w:val="00596C1E"/>
    <w:rsid w:val="00596E0D"/>
    <w:rsid w:val="005974AD"/>
    <w:rsid w:val="005976F0"/>
    <w:rsid w:val="00597CC8"/>
    <w:rsid w:val="005A0226"/>
    <w:rsid w:val="005A0629"/>
    <w:rsid w:val="005A0FFD"/>
    <w:rsid w:val="005A1462"/>
    <w:rsid w:val="005A1963"/>
    <w:rsid w:val="005A1B79"/>
    <w:rsid w:val="005A1FD9"/>
    <w:rsid w:val="005A21B4"/>
    <w:rsid w:val="005A2281"/>
    <w:rsid w:val="005A2738"/>
    <w:rsid w:val="005A27E8"/>
    <w:rsid w:val="005A2B33"/>
    <w:rsid w:val="005A2CD6"/>
    <w:rsid w:val="005A2E52"/>
    <w:rsid w:val="005A2FB2"/>
    <w:rsid w:val="005A3004"/>
    <w:rsid w:val="005A30A1"/>
    <w:rsid w:val="005A3358"/>
    <w:rsid w:val="005A34F8"/>
    <w:rsid w:val="005A3887"/>
    <w:rsid w:val="005A4739"/>
    <w:rsid w:val="005A4CC1"/>
    <w:rsid w:val="005A50C5"/>
    <w:rsid w:val="005A58F8"/>
    <w:rsid w:val="005A59F9"/>
    <w:rsid w:val="005A5F15"/>
    <w:rsid w:val="005A61A9"/>
    <w:rsid w:val="005A62AA"/>
    <w:rsid w:val="005A69C3"/>
    <w:rsid w:val="005A6E73"/>
    <w:rsid w:val="005A7B9A"/>
    <w:rsid w:val="005A7C29"/>
    <w:rsid w:val="005A7E3F"/>
    <w:rsid w:val="005A7FA4"/>
    <w:rsid w:val="005B013A"/>
    <w:rsid w:val="005B029E"/>
    <w:rsid w:val="005B037F"/>
    <w:rsid w:val="005B07CA"/>
    <w:rsid w:val="005B0A5C"/>
    <w:rsid w:val="005B0F76"/>
    <w:rsid w:val="005B14C6"/>
    <w:rsid w:val="005B1512"/>
    <w:rsid w:val="005B1CF3"/>
    <w:rsid w:val="005B2E2E"/>
    <w:rsid w:val="005B2EC4"/>
    <w:rsid w:val="005B3014"/>
    <w:rsid w:val="005B33D6"/>
    <w:rsid w:val="005B3965"/>
    <w:rsid w:val="005B43ED"/>
    <w:rsid w:val="005B4406"/>
    <w:rsid w:val="005B4806"/>
    <w:rsid w:val="005B662F"/>
    <w:rsid w:val="005B6C1E"/>
    <w:rsid w:val="005B737A"/>
    <w:rsid w:val="005B775B"/>
    <w:rsid w:val="005B7A17"/>
    <w:rsid w:val="005B7B20"/>
    <w:rsid w:val="005B7D6B"/>
    <w:rsid w:val="005B7FBD"/>
    <w:rsid w:val="005C017F"/>
    <w:rsid w:val="005C071D"/>
    <w:rsid w:val="005C07A1"/>
    <w:rsid w:val="005C0F7D"/>
    <w:rsid w:val="005C0FC9"/>
    <w:rsid w:val="005C14C0"/>
    <w:rsid w:val="005C232E"/>
    <w:rsid w:val="005C23C0"/>
    <w:rsid w:val="005C257C"/>
    <w:rsid w:val="005C2D44"/>
    <w:rsid w:val="005C3A79"/>
    <w:rsid w:val="005C3C91"/>
    <w:rsid w:val="005C4219"/>
    <w:rsid w:val="005C4A34"/>
    <w:rsid w:val="005C4A71"/>
    <w:rsid w:val="005C55D7"/>
    <w:rsid w:val="005C5735"/>
    <w:rsid w:val="005C57FC"/>
    <w:rsid w:val="005C5989"/>
    <w:rsid w:val="005C5D8F"/>
    <w:rsid w:val="005C5F4C"/>
    <w:rsid w:val="005C6B30"/>
    <w:rsid w:val="005D081F"/>
    <w:rsid w:val="005D096F"/>
    <w:rsid w:val="005D0B42"/>
    <w:rsid w:val="005D0E7D"/>
    <w:rsid w:val="005D0FF2"/>
    <w:rsid w:val="005D15A3"/>
    <w:rsid w:val="005D17DA"/>
    <w:rsid w:val="005D1C36"/>
    <w:rsid w:val="005D1F51"/>
    <w:rsid w:val="005D1F6E"/>
    <w:rsid w:val="005D21ED"/>
    <w:rsid w:val="005D227F"/>
    <w:rsid w:val="005D2C99"/>
    <w:rsid w:val="005D3336"/>
    <w:rsid w:val="005D35AE"/>
    <w:rsid w:val="005D37CA"/>
    <w:rsid w:val="005D436B"/>
    <w:rsid w:val="005D43A9"/>
    <w:rsid w:val="005D45B8"/>
    <w:rsid w:val="005D4E49"/>
    <w:rsid w:val="005D5A05"/>
    <w:rsid w:val="005D5F94"/>
    <w:rsid w:val="005D641F"/>
    <w:rsid w:val="005D699A"/>
    <w:rsid w:val="005D6B70"/>
    <w:rsid w:val="005D76B4"/>
    <w:rsid w:val="005D79B7"/>
    <w:rsid w:val="005E08B9"/>
    <w:rsid w:val="005E09D3"/>
    <w:rsid w:val="005E0FCC"/>
    <w:rsid w:val="005E142A"/>
    <w:rsid w:val="005E1529"/>
    <w:rsid w:val="005E1549"/>
    <w:rsid w:val="005E1973"/>
    <w:rsid w:val="005E216A"/>
    <w:rsid w:val="005E2623"/>
    <w:rsid w:val="005E2CF5"/>
    <w:rsid w:val="005E30A3"/>
    <w:rsid w:val="005E3908"/>
    <w:rsid w:val="005E3B33"/>
    <w:rsid w:val="005E3BBB"/>
    <w:rsid w:val="005E3FAC"/>
    <w:rsid w:val="005E4214"/>
    <w:rsid w:val="005E4288"/>
    <w:rsid w:val="005E4CE5"/>
    <w:rsid w:val="005E4EDF"/>
    <w:rsid w:val="005E4F62"/>
    <w:rsid w:val="005E510C"/>
    <w:rsid w:val="005E5655"/>
    <w:rsid w:val="005E6774"/>
    <w:rsid w:val="005E71FF"/>
    <w:rsid w:val="005F00FD"/>
    <w:rsid w:val="005F08EE"/>
    <w:rsid w:val="005F0BA4"/>
    <w:rsid w:val="005F0F15"/>
    <w:rsid w:val="005F1882"/>
    <w:rsid w:val="005F1B81"/>
    <w:rsid w:val="005F1CDD"/>
    <w:rsid w:val="005F1D63"/>
    <w:rsid w:val="005F1F86"/>
    <w:rsid w:val="005F23FC"/>
    <w:rsid w:val="005F2560"/>
    <w:rsid w:val="005F28F2"/>
    <w:rsid w:val="005F3096"/>
    <w:rsid w:val="005F30F4"/>
    <w:rsid w:val="005F33D1"/>
    <w:rsid w:val="005F3A59"/>
    <w:rsid w:val="005F3C6E"/>
    <w:rsid w:val="005F3E1E"/>
    <w:rsid w:val="005F41C3"/>
    <w:rsid w:val="005F5206"/>
    <w:rsid w:val="005F57E1"/>
    <w:rsid w:val="005F601F"/>
    <w:rsid w:val="005F709B"/>
    <w:rsid w:val="005F71B6"/>
    <w:rsid w:val="005F7C84"/>
    <w:rsid w:val="0060046A"/>
    <w:rsid w:val="00600E65"/>
    <w:rsid w:val="0060179E"/>
    <w:rsid w:val="00601C03"/>
    <w:rsid w:val="00601CCA"/>
    <w:rsid w:val="00601FED"/>
    <w:rsid w:val="006020F2"/>
    <w:rsid w:val="00602854"/>
    <w:rsid w:val="00603249"/>
    <w:rsid w:val="0060356F"/>
    <w:rsid w:val="00603FBD"/>
    <w:rsid w:val="006041AF"/>
    <w:rsid w:val="00604409"/>
    <w:rsid w:val="0060549D"/>
    <w:rsid w:val="0060565B"/>
    <w:rsid w:val="00605BBE"/>
    <w:rsid w:val="00606217"/>
    <w:rsid w:val="00606304"/>
    <w:rsid w:val="006064BC"/>
    <w:rsid w:val="0060768D"/>
    <w:rsid w:val="00607D0E"/>
    <w:rsid w:val="00607D79"/>
    <w:rsid w:val="006114A3"/>
    <w:rsid w:val="00611BA6"/>
    <w:rsid w:val="00611CF2"/>
    <w:rsid w:val="006121A4"/>
    <w:rsid w:val="00612467"/>
    <w:rsid w:val="00612ED8"/>
    <w:rsid w:val="006134EE"/>
    <w:rsid w:val="00613BDA"/>
    <w:rsid w:val="00614509"/>
    <w:rsid w:val="00614511"/>
    <w:rsid w:val="0061466D"/>
    <w:rsid w:val="00614D15"/>
    <w:rsid w:val="006156E1"/>
    <w:rsid w:val="00615A1B"/>
    <w:rsid w:val="00615CB6"/>
    <w:rsid w:val="0061624F"/>
    <w:rsid w:val="0061688F"/>
    <w:rsid w:val="00616E74"/>
    <w:rsid w:val="00617F12"/>
    <w:rsid w:val="006201CB"/>
    <w:rsid w:val="006202C4"/>
    <w:rsid w:val="006203FB"/>
    <w:rsid w:val="00620AB2"/>
    <w:rsid w:val="00620F74"/>
    <w:rsid w:val="006218EE"/>
    <w:rsid w:val="00621993"/>
    <w:rsid w:val="00621F95"/>
    <w:rsid w:val="00621FB0"/>
    <w:rsid w:val="00622277"/>
    <w:rsid w:val="00622998"/>
    <w:rsid w:val="0062305D"/>
    <w:rsid w:val="006232EF"/>
    <w:rsid w:val="00623392"/>
    <w:rsid w:val="00623A8F"/>
    <w:rsid w:val="00624EAF"/>
    <w:rsid w:val="00625134"/>
    <w:rsid w:val="0062544C"/>
    <w:rsid w:val="00625819"/>
    <w:rsid w:val="00626181"/>
    <w:rsid w:val="0062622B"/>
    <w:rsid w:val="0062634C"/>
    <w:rsid w:val="00626425"/>
    <w:rsid w:val="006264C0"/>
    <w:rsid w:val="006268D7"/>
    <w:rsid w:val="00626F21"/>
    <w:rsid w:val="00627A31"/>
    <w:rsid w:val="0063067C"/>
    <w:rsid w:val="00630BC7"/>
    <w:rsid w:val="00631647"/>
    <w:rsid w:val="006318DD"/>
    <w:rsid w:val="006318FF"/>
    <w:rsid w:val="0063194F"/>
    <w:rsid w:val="006319FB"/>
    <w:rsid w:val="00631E6F"/>
    <w:rsid w:val="00632413"/>
    <w:rsid w:val="00632448"/>
    <w:rsid w:val="00632E38"/>
    <w:rsid w:val="0063339D"/>
    <w:rsid w:val="00633BBB"/>
    <w:rsid w:val="0063455B"/>
    <w:rsid w:val="00634BD7"/>
    <w:rsid w:val="00634D36"/>
    <w:rsid w:val="00635C42"/>
    <w:rsid w:val="00635E52"/>
    <w:rsid w:val="00635E8E"/>
    <w:rsid w:val="006362D8"/>
    <w:rsid w:val="006363D2"/>
    <w:rsid w:val="00636494"/>
    <w:rsid w:val="00636A31"/>
    <w:rsid w:val="00636D7A"/>
    <w:rsid w:val="00636EC3"/>
    <w:rsid w:val="00636F86"/>
    <w:rsid w:val="00637897"/>
    <w:rsid w:val="00640022"/>
    <w:rsid w:val="006401D3"/>
    <w:rsid w:val="006402F0"/>
    <w:rsid w:val="006402F3"/>
    <w:rsid w:val="0064096C"/>
    <w:rsid w:val="00640BD5"/>
    <w:rsid w:val="00640E0C"/>
    <w:rsid w:val="00641108"/>
    <w:rsid w:val="00641747"/>
    <w:rsid w:val="00642384"/>
    <w:rsid w:val="006423BE"/>
    <w:rsid w:val="00642805"/>
    <w:rsid w:val="006430C5"/>
    <w:rsid w:val="0064320A"/>
    <w:rsid w:val="0064349C"/>
    <w:rsid w:val="00643500"/>
    <w:rsid w:val="0064354D"/>
    <w:rsid w:val="006438DE"/>
    <w:rsid w:val="00643CA7"/>
    <w:rsid w:val="00644039"/>
    <w:rsid w:val="0064422B"/>
    <w:rsid w:val="00644723"/>
    <w:rsid w:val="00644B10"/>
    <w:rsid w:val="00644C55"/>
    <w:rsid w:val="0064553E"/>
    <w:rsid w:val="00645E87"/>
    <w:rsid w:val="006464DD"/>
    <w:rsid w:val="006468F8"/>
    <w:rsid w:val="00646C1A"/>
    <w:rsid w:val="00647372"/>
    <w:rsid w:val="00647606"/>
    <w:rsid w:val="00647E12"/>
    <w:rsid w:val="00650795"/>
    <w:rsid w:val="00650EE8"/>
    <w:rsid w:val="00650FA6"/>
    <w:rsid w:val="0065106B"/>
    <w:rsid w:val="00651437"/>
    <w:rsid w:val="00651DE3"/>
    <w:rsid w:val="006528C9"/>
    <w:rsid w:val="00652C38"/>
    <w:rsid w:val="00652FD1"/>
    <w:rsid w:val="00654004"/>
    <w:rsid w:val="00654051"/>
    <w:rsid w:val="00654144"/>
    <w:rsid w:val="006542A2"/>
    <w:rsid w:val="00654B74"/>
    <w:rsid w:val="006555B9"/>
    <w:rsid w:val="00655B67"/>
    <w:rsid w:val="00656478"/>
    <w:rsid w:val="006567FF"/>
    <w:rsid w:val="00656979"/>
    <w:rsid w:val="00656C5D"/>
    <w:rsid w:val="006570FC"/>
    <w:rsid w:val="006571D2"/>
    <w:rsid w:val="00657856"/>
    <w:rsid w:val="00660521"/>
    <w:rsid w:val="00660624"/>
    <w:rsid w:val="00660678"/>
    <w:rsid w:val="00660BA1"/>
    <w:rsid w:val="0066138A"/>
    <w:rsid w:val="006616BA"/>
    <w:rsid w:val="0066174E"/>
    <w:rsid w:val="00661885"/>
    <w:rsid w:val="006618CF"/>
    <w:rsid w:val="00661C1E"/>
    <w:rsid w:val="00662015"/>
    <w:rsid w:val="00662404"/>
    <w:rsid w:val="006627AD"/>
    <w:rsid w:val="006632D4"/>
    <w:rsid w:val="00663C43"/>
    <w:rsid w:val="00663DB1"/>
    <w:rsid w:val="0066457D"/>
    <w:rsid w:val="0066532C"/>
    <w:rsid w:val="00665727"/>
    <w:rsid w:val="00665B26"/>
    <w:rsid w:val="00666A0B"/>
    <w:rsid w:val="00666A31"/>
    <w:rsid w:val="006670D8"/>
    <w:rsid w:val="00667547"/>
    <w:rsid w:val="00667D92"/>
    <w:rsid w:val="00667E51"/>
    <w:rsid w:val="006700FA"/>
    <w:rsid w:val="00670414"/>
    <w:rsid w:val="00670C13"/>
    <w:rsid w:val="00670ED7"/>
    <w:rsid w:val="00671050"/>
    <w:rsid w:val="006712C8"/>
    <w:rsid w:val="00672309"/>
    <w:rsid w:val="00672637"/>
    <w:rsid w:val="00672702"/>
    <w:rsid w:val="00672902"/>
    <w:rsid w:val="00672A1A"/>
    <w:rsid w:val="00672A65"/>
    <w:rsid w:val="00672AEC"/>
    <w:rsid w:val="00672B63"/>
    <w:rsid w:val="006733AA"/>
    <w:rsid w:val="006733DA"/>
    <w:rsid w:val="00673496"/>
    <w:rsid w:val="006738A6"/>
    <w:rsid w:val="00673D8E"/>
    <w:rsid w:val="006745E5"/>
    <w:rsid w:val="00674C0C"/>
    <w:rsid w:val="00674CB1"/>
    <w:rsid w:val="006750C9"/>
    <w:rsid w:val="0067548A"/>
    <w:rsid w:val="006755F9"/>
    <w:rsid w:val="006757BE"/>
    <w:rsid w:val="006758B0"/>
    <w:rsid w:val="00675ACC"/>
    <w:rsid w:val="00675B86"/>
    <w:rsid w:val="00675CC7"/>
    <w:rsid w:val="00675FD5"/>
    <w:rsid w:val="00676249"/>
    <w:rsid w:val="00676569"/>
    <w:rsid w:val="00676EE7"/>
    <w:rsid w:val="00677556"/>
    <w:rsid w:val="006775AA"/>
    <w:rsid w:val="00677847"/>
    <w:rsid w:val="00677D7B"/>
    <w:rsid w:val="006800EE"/>
    <w:rsid w:val="00680650"/>
    <w:rsid w:val="00681C9E"/>
    <w:rsid w:val="0068259C"/>
    <w:rsid w:val="00682703"/>
    <w:rsid w:val="006827F4"/>
    <w:rsid w:val="0068344A"/>
    <w:rsid w:val="0068395D"/>
    <w:rsid w:val="0068413F"/>
    <w:rsid w:val="00684384"/>
    <w:rsid w:val="006844CE"/>
    <w:rsid w:val="00684631"/>
    <w:rsid w:val="0068529A"/>
    <w:rsid w:val="0068539B"/>
    <w:rsid w:val="00685516"/>
    <w:rsid w:val="006858F1"/>
    <w:rsid w:val="00685ABC"/>
    <w:rsid w:val="00685DB8"/>
    <w:rsid w:val="0068641E"/>
    <w:rsid w:val="006865D7"/>
    <w:rsid w:val="006867C2"/>
    <w:rsid w:val="006868BF"/>
    <w:rsid w:val="00686A1F"/>
    <w:rsid w:val="0068789E"/>
    <w:rsid w:val="006901F4"/>
    <w:rsid w:val="00690271"/>
    <w:rsid w:val="0069066E"/>
    <w:rsid w:val="00690906"/>
    <w:rsid w:val="00690921"/>
    <w:rsid w:val="00690CC2"/>
    <w:rsid w:val="00690DDE"/>
    <w:rsid w:val="00690EFB"/>
    <w:rsid w:val="00691565"/>
    <w:rsid w:val="0069174D"/>
    <w:rsid w:val="00691BE4"/>
    <w:rsid w:val="00691D17"/>
    <w:rsid w:val="00692396"/>
    <w:rsid w:val="00692549"/>
    <w:rsid w:val="0069429A"/>
    <w:rsid w:val="00694334"/>
    <w:rsid w:val="00694392"/>
    <w:rsid w:val="0069461E"/>
    <w:rsid w:val="00694F2D"/>
    <w:rsid w:val="00695138"/>
    <w:rsid w:val="00695C8D"/>
    <w:rsid w:val="00695F71"/>
    <w:rsid w:val="00696180"/>
    <w:rsid w:val="00696BCF"/>
    <w:rsid w:val="0069738F"/>
    <w:rsid w:val="00697553"/>
    <w:rsid w:val="00697939"/>
    <w:rsid w:val="006979AB"/>
    <w:rsid w:val="006979C3"/>
    <w:rsid w:val="00697AC4"/>
    <w:rsid w:val="006A08E1"/>
    <w:rsid w:val="006A09D6"/>
    <w:rsid w:val="006A0B92"/>
    <w:rsid w:val="006A1316"/>
    <w:rsid w:val="006A13C6"/>
    <w:rsid w:val="006A15A6"/>
    <w:rsid w:val="006A17D7"/>
    <w:rsid w:val="006A1BD6"/>
    <w:rsid w:val="006A23BC"/>
    <w:rsid w:val="006A2B33"/>
    <w:rsid w:val="006A2BAE"/>
    <w:rsid w:val="006A2CD5"/>
    <w:rsid w:val="006A31BD"/>
    <w:rsid w:val="006A3254"/>
    <w:rsid w:val="006A393E"/>
    <w:rsid w:val="006A41AD"/>
    <w:rsid w:val="006A424F"/>
    <w:rsid w:val="006A4893"/>
    <w:rsid w:val="006A49E6"/>
    <w:rsid w:val="006A5F50"/>
    <w:rsid w:val="006A6A92"/>
    <w:rsid w:val="006A6C3D"/>
    <w:rsid w:val="006A7446"/>
    <w:rsid w:val="006A746A"/>
    <w:rsid w:val="006A77C1"/>
    <w:rsid w:val="006A7ADA"/>
    <w:rsid w:val="006A7EA5"/>
    <w:rsid w:val="006B03A8"/>
    <w:rsid w:val="006B07C3"/>
    <w:rsid w:val="006B0EE6"/>
    <w:rsid w:val="006B119E"/>
    <w:rsid w:val="006B1852"/>
    <w:rsid w:val="006B195E"/>
    <w:rsid w:val="006B1AB3"/>
    <w:rsid w:val="006B225C"/>
    <w:rsid w:val="006B2519"/>
    <w:rsid w:val="006B3037"/>
    <w:rsid w:val="006B32A8"/>
    <w:rsid w:val="006B3635"/>
    <w:rsid w:val="006B3675"/>
    <w:rsid w:val="006B3F55"/>
    <w:rsid w:val="006B43B1"/>
    <w:rsid w:val="006B44CC"/>
    <w:rsid w:val="006B4DAC"/>
    <w:rsid w:val="006B4E96"/>
    <w:rsid w:val="006B520D"/>
    <w:rsid w:val="006B567F"/>
    <w:rsid w:val="006B57DA"/>
    <w:rsid w:val="006B58F1"/>
    <w:rsid w:val="006B59EF"/>
    <w:rsid w:val="006B5B4A"/>
    <w:rsid w:val="006B5CBA"/>
    <w:rsid w:val="006B5DDC"/>
    <w:rsid w:val="006B687F"/>
    <w:rsid w:val="006B68E3"/>
    <w:rsid w:val="006B6AF8"/>
    <w:rsid w:val="006B6B49"/>
    <w:rsid w:val="006B6EDC"/>
    <w:rsid w:val="006C0168"/>
    <w:rsid w:val="006C0935"/>
    <w:rsid w:val="006C0E61"/>
    <w:rsid w:val="006C0EC9"/>
    <w:rsid w:val="006C0EEC"/>
    <w:rsid w:val="006C0FC7"/>
    <w:rsid w:val="006C14C4"/>
    <w:rsid w:val="006C1A00"/>
    <w:rsid w:val="006C1F79"/>
    <w:rsid w:val="006C217F"/>
    <w:rsid w:val="006C22EA"/>
    <w:rsid w:val="006C247E"/>
    <w:rsid w:val="006C27BC"/>
    <w:rsid w:val="006C29E4"/>
    <w:rsid w:val="006C2E00"/>
    <w:rsid w:val="006C34E0"/>
    <w:rsid w:val="006C3616"/>
    <w:rsid w:val="006C382C"/>
    <w:rsid w:val="006C3AE5"/>
    <w:rsid w:val="006C3B8B"/>
    <w:rsid w:val="006C3B9D"/>
    <w:rsid w:val="006C419C"/>
    <w:rsid w:val="006C41A0"/>
    <w:rsid w:val="006C49D7"/>
    <w:rsid w:val="006C4AE2"/>
    <w:rsid w:val="006C54C6"/>
    <w:rsid w:val="006C550B"/>
    <w:rsid w:val="006C55D9"/>
    <w:rsid w:val="006C56EE"/>
    <w:rsid w:val="006C58AE"/>
    <w:rsid w:val="006C5950"/>
    <w:rsid w:val="006C5D1F"/>
    <w:rsid w:val="006C6105"/>
    <w:rsid w:val="006C61B3"/>
    <w:rsid w:val="006C6AD1"/>
    <w:rsid w:val="006C7173"/>
    <w:rsid w:val="006C73A9"/>
    <w:rsid w:val="006C74BA"/>
    <w:rsid w:val="006C7D1D"/>
    <w:rsid w:val="006D0A2D"/>
    <w:rsid w:val="006D0D10"/>
    <w:rsid w:val="006D0D85"/>
    <w:rsid w:val="006D1493"/>
    <w:rsid w:val="006D14CF"/>
    <w:rsid w:val="006D1581"/>
    <w:rsid w:val="006D1A16"/>
    <w:rsid w:val="006D1C56"/>
    <w:rsid w:val="006D216B"/>
    <w:rsid w:val="006D2171"/>
    <w:rsid w:val="006D3D14"/>
    <w:rsid w:val="006D3F7A"/>
    <w:rsid w:val="006D4AB7"/>
    <w:rsid w:val="006D5848"/>
    <w:rsid w:val="006D5A2D"/>
    <w:rsid w:val="006D5D53"/>
    <w:rsid w:val="006D60B6"/>
    <w:rsid w:val="006D6442"/>
    <w:rsid w:val="006D6521"/>
    <w:rsid w:val="006D67C6"/>
    <w:rsid w:val="006D6870"/>
    <w:rsid w:val="006D6BE2"/>
    <w:rsid w:val="006D6E14"/>
    <w:rsid w:val="006D6EFD"/>
    <w:rsid w:val="006D6F9B"/>
    <w:rsid w:val="006D6FB1"/>
    <w:rsid w:val="006D7366"/>
    <w:rsid w:val="006D7401"/>
    <w:rsid w:val="006D7731"/>
    <w:rsid w:val="006D7948"/>
    <w:rsid w:val="006D7A1F"/>
    <w:rsid w:val="006D7A7E"/>
    <w:rsid w:val="006D7D34"/>
    <w:rsid w:val="006E01DA"/>
    <w:rsid w:val="006E02BA"/>
    <w:rsid w:val="006E0D0E"/>
    <w:rsid w:val="006E14D9"/>
    <w:rsid w:val="006E15B9"/>
    <w:rsid w:val="006E1B8F"/>
    <w:rsid w:val="006E1CB4"/>
    <w:rsid w:val="006E2283"/>
    <w:rsid w:val="006E24CA"/>
    <w:rsid w:val="006E2865"/>
    <w:rsid w:val="006E2A88"/>
    <w:rsid w:val="006E32D9"/>
    <w:rsid w:val="006E37A9"/>
    <w:rsid w:val="006E39A0"/>
    <w:rsid w:val="006E3A08"/>
    <w:rsid w:val="006E3AEF"/>
    <w:rsid w:val="006E3C01"/>
    <w:rsid w:val="006E480A"/>
    <w:rsid w:val="006E4E26"/>
    <w:rsid w:val="006E6257"/>
    <w:rsid w:val="006E7050"/>
    <w:rsid w:val="006E7631"/>
    <w:rsid w:val="006E767A"/>
    <w:rsid w:val="006E76D5"/>
    <w:rsid w:val="006E7C8A"/>
    <w:rsid w:val="006F048E"/>
    <w:rsid w:val="006F06E2"/>
    <w:rsid w:val="006F0B70"/>
    <w:rsid w:val="006F0FFD"/>
    <w:rsid w:val="006F1635"/>
    <w:rsid w:val="006F1BE1"/>
    <w:rsid w:val="006F1CE3"/>
    <w:rsid w:val="006F1F8B"/>
    <w:rsid w:val="006F1FBD"/>
    <w:rsid w:val="006F2375"/>
    <w:rsid w:val="006F2412"/>
    <w:rsid w:val="006F2813"/>
    <w:rsid w:val="006F2C5F"/>
    <w:rsid w:val="006F2FCB"/>
    <w:rsid w:val="006F301D"/>
    <w:rsid w:val="006F363A"/>
    <w:rsid w:val="006F3F62"/>
    <w:rsid w:val="006F4A7D"/>
    <w:rsid w:val="006F4A8F"/>
    <w:rsid w:val="006F4B49"/>
    <w:rsid w:val="006F4EBF"/>
    <w:rsid w:val="006F5A6A"/>
    <w:rsid w:val="006F5BA5"/>
    <w:rsid w:val="006F5C42"/>
    <w:rsid w:val="006F5D6F"/>
    <w:rsid w:val="006F5D80"/>
    <w:rsid w:val="006F5EAF"/>
    <w:rsid w:val="006F6ABB"/>
    <w:rsid w:val="006F6C8E"/>
    <w:rsid w:val="006F6D68"/>
    <w:rsid w:val="006F6D83"/>
    <w:rsid w:val="006F6F47"/>
    <w:rsid w:val="006F79DD"/>
    <w:rsid w:val="0070011C"/>
    <w:rsid w:val="007002B7"/>
    <w:rsid w:val="007004A8"/>
    <w:rsid w:val="0070072B"/>
    <w:rsid w:val="00700757"/>
    <w:rsid w:val="0070077E"/>
    <w:rsid w:val="00700B08"/>
    <w:rsid w:val="00701090"/>
    <w:rsid w:val="0070112D"/>
    <w:rsid w:val="00701CF6"/>
    <w:rsid w:val="0070369F"/>
    <w:rsid w:val="00703946"/>
    <w:rsid w:val="00703969"/>
    <w:rsid w:val="00703EE0"/>
    <w:rsid w:val="00704335"/>
    <w:rsid w:val="00704EFB"/>
    <w:rsid w:val="0070533C"/>
    <w:rsid w:val="007053B6"/>
    <w:rsid w:val="007057D6"/>
    <w:rsid w:val="007057FD"/>
    <w:rsid w:val="00705936"/>
    <w:rsid w:val="00705D95"/>
    <w:rsid w:val="00705E22"/>
    <w:rsid w:val="00706DB7"/>
    <w:rsid w:val="00706DBD"/>
    <w:rsid w:val="0070758E"/>
    <w:rsid w:val="0070791F"/>
    <w:rsid w:val="007079E5"/>
    <w:rsid w:val="00710078"/>
    <w:rsid w:val="0071040E"/>
    <w:rsid w:val="00710451"/>
    <w:rsid w:val="00710506"/>
    <w:rsid w:val="00710650"/>
    <w:rsid w:val="007109E9"/>
    <w:rsid w:val="00710E0F"/>
    <w:rsid w:val="00711BCD"/>
    <w:rsid w:val="007127B7"/>
    <w:rsid w:val="00712E63"/>
    <w:rsid w:val="00713551"/>
    <w:rsid w:val="00713575"/>
    <w:rsid w:val="007137CE"/>
    <w:rsid w:val="0071399A"/>
    <w:rsid w:val="00713B24"/>
    <w:rsid w:val="007140DC"/>
    <w:rsid w:val="0071451C"/>
    <w:rsid w:val="0071493A"/>
    <w:rsid w:val="00714D93"/>
    <w:rsid w:val="00714F47"/>
    <w:rsid w:val="00715266"/>
    <w:rsid w:val="007156EB"/>
    <w:rsid w:val="00715974"/>
    <w:rsid w:val="0071599C"/>
    <w:rsid w:val="00715A1A"/>
    <w:rsid w:val="00715EAF"/>
    <w:rsid w:val="00716240"/>
    <w:rsid w:val="007164B4"/>
    <w:rsid w:val="00716627"/>
    <w:rsid w:val="007166DA"/>
    <w:rsid w:val="00716A8B"/>
    <w:rsid w:val="00716D9B"/>
    <w:rsid w:val="00717134"/>
    <w:rsid w:val="007177B3"/>
    <w:rsid w:val="00717962"/>
    <w:rsid w:val="00717D57"/>
    <w:rsid w:val="0072000F"/>
    <w:rsid w:val="00720040"/>
    <w:rsid w:val="00720059"/>
    <w:rsid w:val="007202A8"/>
    <w:rsid w:val="00720B6B"/>
    <w:rsid w:val="00720E59"/>
    <w:rsid w:val="00721264"/>
    <w:rsid w:val="007212FC"/>
    <w:rsid w:val="007222B2"/>
    <w:rsid w:val="00722590"/>
    <w:rsid w:val="00723BBD"/>
    <w:rsid w:val="00723BE2"/>
    <w:rsid w:val="00723EAB"/>
    <w:rsid w:val="00723FF5"/>
    <w:rsid w:val="007241BE"/>
    <w:rsid w:val="00724454"/>
    <w:rsid w:val="00724598"/>
    <w:rsid w:val="00724717"/>
    <w:rsid w:val="00724E40"/>
    <w:rsid w:val="00724EF2"/>
    <w:rsid w:val="00725679"/>
    <w:rsid w:val="00725D4F"/>
    <w:rsid w:val="007260CE"/>
    <w:rsid w:val="0072615E"/>
    <w:rsid w:val="007272B2"/>
    <w:rsid w:val="00727400"/>
    <w:rsid w:val="00727B0C"/>
    <w:rsid w:val="00727FF1"/>
    <w:rsid w:val="007305AA"/>
    <w:rsid w:val="00730B07"/>
    <w:rsid w:val="00730E9C"/>
    <w:rsid w:val="00731A03"/>
    <w:rsid w:val="00731AFE"/>
    <w:rsid w:val="00732674"/>
    <w:rsid w:val="0073368C"/>
    <w:rsid w:val="007337CC"/>
    <w:rsid w:val="007339D0"/>
    <w:rsid w:val="007339DF"/>
    <w:rsid w:val="00733B44"/>
    <w:rsid w:val="00734559"/>
    <w:rsid w:val="00734AEA"/>
    <w:rsid w:val="00734B76"/>
    <w:rsid w:val="0073507E"/>
    <w:rsid w:val="00735619"/>
    <w:rsid w:val="00735C1C"/>
    <w:rsid w:val="00735C63"/>
    <w:rsid w:val="00735E00"/>
    <w:rsid w:val="00735E62"/>
    <w:rsid w:val="00736996"/>
    <w:rsid w:val="00737070"/>
    <w:rsid w:val="007370C2"/>
    <w:rsid w:val="007370DE"/>
    <w:rsid w:val="00737282"/>
    <w:rsid w:val="00737CF5"/>
    <w:rsid w:val="007409A9"/>
    <w:rsid w:val="00740B96"/>
    <w:rsid w:val="00741EEC"/>
    <w:rsid w:val="00742002"/>
    <w:rsid w:val="00742125"/>
    <w:rsid w:val="00742384"/>
    <w:rsid w:val="00743298"/>
    <w:rsid w:val="00743322"/>
    <w:rsid w:val="00744172"/>
    <w:rsid w:val="00744462"/>
    <w:rsid w:val="007445AD"/>
    <w:rsid w:val="007450E5"/>
    <w:rsid w:val="007451DE"/>
    <w:rsid w:val="007457BF"/>
    <w:rsid w:val="00745C97"/>
    <w:rsid w:val="00745D51"/>
    <w:rsid w:val="00746380"/>
    <w:rsid w:val="007465F7"/>
    <w:rsid w:val="00746AF8"/>
    <w:rsid w:val="00746FE8"/>
    <w:rsid w:val="00747485"/>
    <w:rsid w:val="0074766B"/>
    <w:rsid w:val="00747EBA"/>
    <w:rsid w:val="00750059"/>
    <w:rsid w:val="00750085"/>
    <w:rsid w:val="0075013F"/>
    <w:rsid w:val="007503A1"/>
    <w:rsid w:val="00750AB1"/>
    <w:rsid w:val="00751633"/>
    <w:rsid w:val="007520D2"/>
    <w:rsid w:val="0075296F"/>
    <w:rsid w:val="00752E75"/>
    <w:rsid w:val="0075330D"/>
    <w:rsid w:val="00753359"/>
    <w:rsid w:val="0075421C"/>
    <w:rsid w:val="007546EC"/>
    <w:rsid w:val="00755018"/>
    <w:rsid w:val="0075553B"/>
    <w:rsid w:val="0075559C"/>
    <w:rsid w:val="007559CD"/>
    <w:rsid w:val="00755A33"/>
    <w:rsid w:val="00755AF6"/>
    <w:rsid w:val="0075601A"/>
    <w:rsid w:val="007563B0"/>
    <w:rsid w:val="007564FA"/>
    <w:rsid w:val="00756CF7"/>
    <w:rsid w:val="007574AC"/>
    <w:rsid w:val="00757915"/>
    <w:rsid w:val="00757949"/>
    <w:rsid w:val="00757AAA"/>
    <w:rsid w:val="007601D2"/>
    <w:rsid w:val="00760852"/>
    <w:rsid w:val="007610DA"/>
    <w:rsid w:val="00761250"/>
    <w:rsid w:val="00761447"/>
    <w:rsid w:val="00761895"/>
    <w:rsid w:val="00762438"/>
    <w:rsid w:val="00762871"/>
    <w:rsid w:val="00762D9F"/>
    <w:rsid w:val="00762EFC"/>
    <w:rsid w:val="00763107"/>
    <w:rsid w:val="00763335"/>
    <w:rsid w:val="00763645"/>
    <w:rsid w:val="00763986"/>
    <w:rsid w:val="00763B79"/>
    <w:rsid w:val="00763CB9"/>
    <w:rsid w:val="00763D0B"/>
    <w:rsid w:val="00764387"/>
    <w:rsid w:val="007654A6"/>
    <w:rsid w:val="0076635B"/>
    <w:rsid w:val="007666B3"/>
    <w:rsid w:val="00767B3E"/>
    <w:rsid w:val="00770222"/>
    <w:rsid w:val="00770877"/>
    <w:rsid w:val="00770D7B"/>
    <w:rsid w:val="00772268"/>
    <w:rsid w:val="007728BD"/>
    <w:rsid w:val="00772C5B"/>
    <w:rsid w:val="00773177"/>
    <w:rsid w:val="00773485"/>
    <w:rsid w:val="00773705"/>
    <w:rsid w:val="00773766"/>
    <w:rsid w:val="0077393E"/>
    <w:rsid w:val="00773A24"/>
    <w:rsid w:val="00773C5E"/>
    <w:rsid w:val="00774132"/>
    <w:rsid w:val="007741F1"/>
    <w:rsid w:val="00774473"/>
    <w:rsid w:val="00774A53"/>
    <w:rsid w:val="00774BA4"/>
    <w:rsid w:val="00775039"/>
    <w:rsid w:val="007759E4"/>
    <w:rsid w:val="00775EF6"/>
    <w:rsid w:val="00776023"/>
    <w:rsid w:val="00776029"/>
    <w:rsid w:val="007760B1"/>
    <w:rsid w:val="0077634D"/>
    <w:rsid w:val="00777850"/>
    <w:rsid w:val="00777969"/>
    <w:rsid w:val="00777A07"/>
    <w:rsid w:val="00777C14"/>
    <w:rsid w:val="00777CD1"/>
    <w:rsid w:val="00777DEE"/>
    <w:rsid w:val="0078010D"/>
    <w:rsid w:val="00780392"/>
    <w:rsid w:val="007808C2"/>
    <w:rsid w:val="007808DA"/>
    <w:rsid w:val="00780B73"/>
    <w:rsid w:val="00780C21"/>
    <w:rsid w:val="0078153D"/>
    <w:rsid w:val="007818C6"/>
    <w:rsid w:val="00781C85"/>
    <w:rsid w:val="00781CBD"/>
    <w:rsid w:val="007826A5"/>
    <w:rsid w:val="00782755"/>
    <w:rsid w:val="00782764"/>
    <w:rsid w:val="0078284C"/>
    <w:rsid w:val="007828C2"/>
    <w:rsid w:val="00782D00"/>
    <w:rsid w:val="00782F5E"/>
    <w:rsid w:val="00783449"/>
    <w:rsid w:val="0078371B"/>
    <w:rsid w:val="00783ADD"/>
    <w:rsid w:val="00784092"/>
    <w:rsid w:val="00784485"/>
    <w:rsid w:val="007846B5"/>
    <w:rsid w:val="00784759"/>
    <w:rsid w:val="0078493A"/>
    <w:rsid w:val="00784A79"/>
    <w:rsid w:val="00784C76"/>
    <w:rsid w:val="00784C83"/>
    <w:rsid w:val="00784E3D"/>
    <w:rsid w:val="007859C8"/>
    <w:rsid w:val="00785AE0"/>
    <w:rsid w:val="00785D71"/>
    <w:rsid w:val="007866A5"/>
    <w:rsid w:val="00786C0D"/>
    <w:rsid w:val="007873FB"/>
    <w:rsid w:val="0078797B"/>
    <w:rsid w:val="00787AE5"/>
    <w:rsid w:val="00787C8A"/>
    <w:rsid w:val="00790224"/>
    <w:rsid w:val="00790815"/>
    <w:rsid w:val="007909A2"/>
    <w:rsid w:val="00790A5C"/>
    <w:rsid w:val="007924DE"/>
    <w:rsid w:val="007925A5"/>
    <w:rsid w:val="00792A81"/>
    <w:rsid w:val="00792F42"/>
    <w:rsid w:val="0079318A"/>
    <w:rsid w:val="00793A83"/>
    <w:rsid w:val="00793AAF"/>
    <w:rsid w:val="00793DAB"/>
    <w:rsid w:val="00793EED"/>
    <w:rsid w:val="00794033"/>
    <w:rsid w:val="007943B7"/>
    <w:rsid w:val="007948E8"/>
    <w:rsid w:val="0079556F"/>
    <w:rsid w:val="00795789"/>
    <w:rsid w:val="00796ACB"/>
    <w:rsid w:val="00796C5F"/>
    <w:rsid w:val="00797033"/>
    <w:rsid w:val="0079728D"/>
    <w:rsid w:val="0079779A"/>
    <w:rsid w:val="007A0157"/>
    <w:rsid w:val="007A0692"/>
    <w:rsid w:val="007A085B"/>
    <w:rsid w:val="007A092B"/>
    <w:rsid w:val="007A0B56"/>
    <w:rsid w:val="007A1356"/>
    <w:rsid w:val="007A1DF5"/>
    <w:rsid w:val="007A1F79"/>
    <w:rsid w:val="007A272F"/>
    <w:rsid w:val="007A2806"/>
    <w:rsid w:val="007A325F"/>
    <w:rsid w:val="007A3B40"/>
    <w:rsid w:val="007A3CDF"/>
    <w:rsid w:val="007A3D3D"/>
    <w:rsid w:val="007A428B"/>
    <w:rsid w:val="007A4C63"/>
    <w:rsid w:val="007A663B"/>
    <w:rsid w:val="007A6B2C"/>
    <w:rsid w:val="007A71F8"/>
    <w:rsid w:val="007A7429"/>
    <w:rsid w:val="007A7506"/>
    <w:rsid w:val="007A7614"/>
    <w:rsid w:val="007A773C"/>
    <w:rsid w:val="007A7919"/>
    <w:rsid w:val="007B0407"/>
    <w:rsid w:val="007B07DF"/>
    <w:rsid w:val="007B07FD"/>
    <w:rsid w:val="007B082B"/>
    <w:rsid w:val="007B0BCA"/>
    <w:rsid w:val="007B0C73"/>
    <w:rsid w:val="007B0C81"/>
    <w:rsid w:val="007B0CBB"/>
    <w:rsid w:val="007B12EC"/>
    <w:rsid w:val="007B16FE"/>
    <w:rsid w:val="007B1AFD"/>
    <w:rsid w:val="007B1C6D"/>
    <w:rsid w:val="007B203E"/>
    <w:rsid w:val="007B2572"/>
    <w:rsid w:val="007B25F0"/>
    <w:rsid w:val="007B2C65"/>
    <w:rsid w:val="007B43D7"/>
    <w:rsid w:val="007B43ED"/>
    <w:rsid w:val="007B45FB"/>
    <w:rsid w:val="007B48E2"/>
    <w:rsid w:val="007B5A11"/>
    <w:rsid w:val="007B6179"/>
    <w:rsid w:val="007B6214"/>
    <w:rsid w:val="007B641C"/>
    <w:rsid w:val="007B69AB"/>
    <w:rsid w:val="007B69B0"/>
    <w:rsid w:val="007B6E77"/>
    <w:rsid w:val="007B7AB3"/>
    <w:rsid w:val="007B7E30"/>
    <w:rsid w:val="007C104D"/>
    <w:rsid w:val="007C1489"/>
    <w:rsid w:val="007C1643"/>
    <w:rsid w:val="007C18F8"/>
    <w:rsid w:val="007C1FFB"/>
    <w:rsid w:val="007C2432"/>
    <w:rsid w:val="007C2484"/>
    <w:rsid w:val="007C24DB"/>
    <w:rsid w:val="007C25D0"/>
    <w:rsid w:val="007C2863"/>
    <w:rsid w:val="007C28C9"/>
    <w:rsid w:val="007C2B97"/>
    <w:rsid w:val="007C3211"/>
    <w:rsid w:val="007C3951"/>
    <w:rsid w:val="007C3B02"/>
    <w:rsid w:val="007C3B46"/>
    <w:rsid w:val="007C3C98"/>
    <w:rsid w:val="007C3D97"/>
    <w:rsid w:val="007C3EF9"/>
    <w:rsid w:val="007C4ADF"/>
    <w:rsid w:val="007C4D7B"/>
    <w:rsid w:val="007C5D7E"/>
    <w:rsid w:val="007C60B1"/>
    <w:rsid w:val="007C61F9"/>
    <w:rsid w:val="007C632A"/>
    <w:rsid w:val="007C6BE7"/>
    <w:rsid w:val="007C6EE5"/>
    <w:rsid w:val="007C745A"/>
    <w:rsid w:val="007C755B"/>
    <w:rsid w:val="007C7905"/>
    <w:rsid w:val="007C7946"/>
    <w:rsid w:val="007C7AFD"/>
    <w:rsid w:val="007D0422"/>
    <w:rsid w:val="007D0759"/>
    <w:rsid w:val="007D1A22"/>
    <w:rsid w:val="007D1D1D"/>
    <w:rsid w:val="007D20AF"/>
    <w:rsid w:val="007D2173"/>
    <w:rsid w:val="007D21F0"/>
    <w:rsid w:val="007D29D2"/>
    <w:rsid w:val="007D2A12"/>
    <w:rsid w:val="007D2B72"/>
    <w:rsid w:val="007D2EE1"/>
    <w:rsid w:val="007D3678"/>
    <w:rsid w:val="007D36E4"/>
    <w:rsid w:val="007D36EF"/>
    <w:rsid w:val="007D445A"/>
    <w:rsid w:val="007D4B38"/>
    <w:rsid w:val="007D4BAC"/>
    <w:rsid w:val="007D4D61"/>
    <w:rsid w:val="007D4D72"/>
    <w:rsid w:val="007D4E3B"/>
    <w:rsid w:val="007D4EB4"/>
    <w:rsid w:val="007D5233"/>
    <w:rsid w:val="007D5480"/>
    <w:rsid w:val="007D54D0"/>
    <w:rsid w:val="007D5757"/>
    <w:rsid w:val="007D5BB7"/>
    <w:rsid w:val="007D5DE3"/>
    <w:rsid w:val="007D607E"/>
    <w:rsid w:val="007D60E0"/>
    <w:rsid w:val="007D6167"/>
    <w:rsid w:val="007D649A"/>
    <w:rsid w:val="007D662F"/>
    <w:rsid w:val="007D6924"/>
    <w:rsid w:val="007D69A1"/>
    <w:rsid w:val="007D6A31"/>
    <w:rsid w:val="007D6C27"/>
    <w:rsid w:val="007D6C63"/>
    <w:rsid w:val="007D7762"/>
    <w:rsid w:val="007D79CE"/>
    <w:rsid w:val="007D7CCE"/>
    <w:rsid w:val="007E04A7"/>
    <w:rsid w:val="007E0526"/>
    <w:rsid w:val="007E0C11"/>
    <w:rsid w:val="007E18BA"/>
    <w:rsid w:val="007E18C5"/>
    <w:rsid w:val="007E1A94"/>
    <w:rsid w:val="007E25A0"/>
    <w:rsid w:val="007E2B4A"/>
    <w:rsid w:val="007E2F05"/>
    <w:rsid w:val="007E30D0"/>
    <w:rsid w:val="007E335C"/>
    <w:rsid w:val="007E34A3"/>
    <w:rsid w:val="007E3CAD"/>
    <w:rsid w:val="007E4255"/>
    <w:rsid w:val="007E4382"/>
    <w:rsid w:val="007E47AE"/>
    <w:rsid w:val="007E4B27"/>
    <w:rsid w:val="007E4D90"/>
    <w:rsid w:val="007E4F1C"/>
    <w:rsid w:val="007E4F22"/>
    <w:rsid w:val="007E4F41"/>
    <w:rsid w:val="007E5860"/>
    <w:rsid w:val="007E5C52"/>
    <w:rsid w:val="007E5CB0"/>
    <w:rsid w:val="007E61C4"/>
    <w:rsid w:val="007E620A"/>
    <w:rsid w:val="007E623D"/>
    <w:rsid w:val="007E6317"/>
    <w:rsid w:val="007E6CD9"/>
    <w:rsid w:val="007E7336"/>
    <w:rsid w:val="007E73AF"/>
    <w:rsid w:val="007E7685"/>
    <w:rsid w:val="007E780E"/>
    <w:rsid w:val="007E78B3"/>
    <w:rsid w:val="007E78FD"/>
    <w:rsid w:val="007E7C5D"/>
    <w:rsid w:val="007E7CE8"/>
    <w:rsid w:val="007F02E1"/>
    <w:rsid w:val="007F0A0F"/>
    <w:rsid w:val="007F0B3D"/>
    <w:rsid w:val="007F0C26"/>
    <w:rsid w:val="007F16A9"/>
    <w:rsid w:val="007F16B3"/>
    <w:rsid w:val="007F1BA0"/>
    <w:rsid w:val="007F21B1"/>
    <w:rsid w:val="007F21EF"/>
    <w:rsid w:val="007F2A16"/>
    <w:rsid w:val="007F2A8C"/>
    <w:rsid w:val="007F2F95"/>
    <w:rsid w:val="007F337B"/>
    <w:rsid w:val="007F34C1"/>
    <w:rsid w:val="007F362E"/>
    <w:rsid w:val="007F3CA5"/>
    <w:rsid w:val="007F3F08"/>
    <w:rsid w:val="007F40E0"/>
    <w:rsid w:val="007F479F"/>
    <w:rsid w:val="007F539A"/>
    <w:rsid w:val="007F5A0B"/>
    <w:rsid w:val="007F602F"/>
    <w:rsid w:val="007F6106"/>
    <w:rsid w:val="007F622C"/>
    <w:rsid w:val="007F6349"/>
    <w:rsid w:val="007F6C46"/>
    <w:rsid w:val="007F6D92"/>
    <w:rsid w:val="007F6EDC"/>
    <w:rsid w:val="007F7103"/>
    <w:rsid w:val="007F7B3D"/>
    <w:rsid w:val="007F7D93"/>
    <w:rsid w:val="008005E1"/>
    <w:rsid w:val="0080076C"/>
    <w:rsid w:val="008009D6"/>
    <w:rsid w:val="00801562"/>
    <w:rsid w:val="008019EC"/>
    <w:rsid w:val="00801C26"/>
    <w:rsid w:val="00801C8D"/>
    <w:rsid w:val="008026E5"/>
    <w:rsid w:val="008027FC"/>
    <w:rsid w:val="00802C55"/>
    <w:rsid w:val="00803806"/>
    <w:rsid w:val="00803D44"/>
    <w:rsid w:val="008046F9"/>
    <w:rsid w:val="00804E73"/>
    <w:rsid w:val="00804F24"/>
    <w:rsid w:val="0080509D"/>
    <w:rsid w:val="0080521B"/>
    <w:rsid w:val="00805F5C"/>
    <w:rsid w:val="008060C5"/>
    <w:rsid w:val="00806441"/>
    <w:rsid w:val="00806BA0"/>
    <w:rsid w:val="00807094"/>
    <w:rsid w:val="00807194"/>
    <w:rsid w:val="008071C0"/>
    <w:rsid w:val="00807536"/>
    <w:rsid w:val="0080766C"/>
    <w:rsid w:val="00807798"/>
    <w:rsid w:val="00807BBF"/>
    <w:rsid w:val="00807EE3"/>
    <w:rsid w:val="00807F4D"/>
    <w:rsid w:val="00810074"/>
    <w:rsid w:val="0081075B"/>
    <w:rsid w:val="00810D0D"/>
    <w:rsid w:val="00810DB3"/>
    <w:rsid w:val="00810E0B"/>
    <w:rsid w:val="00810F60"/>
    <w:rsid w:val="00811D33"/>
    <w:rsid w:val="00811D94"/>
    <w:rsid w:val="0081256A"/>
    <w:rsid w:val="0081272A"/>
    <w:rsid w:val="00812916"/>
    <w:rsid w:val="00812B0C"/>
    <w:rsid w:val="00813405"/>
    <w:rsid w:val="0081421A"/>
    <w:rsid w:val="008142AD"/>
    <w:rsid w:val="00815AC4"/>
    <w:rsid w:val="00815BE7"/>
    <w:rsid w:val="00815C4B"/>
    <w:rsid w:val="00815EAA"/>
    <w:rsid w:val="00816788"/>
    <w:rsid w:val="00816A93"/>
    <w:rsid w:val="00816BDF"/>
    <w:rsid w:val="00816CBE"/>
    <w:rsid w:val="00816EA2"/>
    <w:rsid w:val="00816EA6"/>
    <w:rsid w:val="00816FDE"/>
    <w:rsid w:val="0081707A"/>
    <w:rsid w:val="00817546"/>
    <w:rsid w:val="00817BB6"/>
    <w:rsid w:val="00820A93"/>
    <w:rsid w:val="00820DFA"/>
    <w:rsid w:val="00820F2C"/>
    <w:rsid w:val="0082124A"/>
    <w:rsid w:val="008213D3"/>
    <w:rsid w:val="008214A3"/>
    <w:rsid w:val="008217BB"/>
    <w:rsid w:val="00821E38"/>
    <w:rsid w:val="0082208E"/>
    <w:rsid w:val="00822281"/>
    <w:rsid w:val="008223D1"/>
    <w:rsid w:val="00822845"/>
    <w:rsid w:val="00822917"/>
    <w:rsid w:val="00822946"/>
    <w:rsid w:val="00822D3C"/>
    <w:rsid w:val="00822DAA"/>
    <w:rsid w:val="00823376"/>
    <w:rsid w:val="00823E8C"/>
    <w:rsid w:val="008244E7"/>
    <w:rsid w:val="00824FD2"/>
    <w:rsid w:val="008250B3"/>
    <w:rsid w:val="00825A32"/>
    <w:rsid w:val="00825C90"/>
    <w:rsid w:val="00826D2F"/>
    <w:rsid w:val="008270ED"/>
    <w:rsid w:val="008304F5"/>
    <w:rsid w:val="00830506"/>
    <w:rsid w:val="00830652"/>
    <w:rsid w:val="00830705"/>
    <w:rsid w:val="008314F2"/>
    <w:rsid w:val="00831F6F"/>
    <w:rsid w:val="008321C4"/>
    <w:rsid w:val="00832927"/>
    <w:rsid w:val="008332FF"/>
    <w:rsid w:val="0083393C"/>
    <w:rsid w:val="00833C4F"/>
    <w:rsid w:val="00833FC8"/>
    <w:rsid w:val="00834B29"/>
    <w:rsid w:val="00834F33"/>
    <w:rsid w:val="00835385"/>
    <w:rsid w:val="00835797"/>
    <w:rsid w:val="008358C3"/>
    <w:rsid w:val="00836158"/>
    <w:rsid w:val="00837255"/>
    <w:rsid w:val="00837729"/>
    <w:rsid w:val="00837C78"/>
    <w:rsid w:val="00837D9E"/>
    <w:rsid w:val="00837F74"/>
    <w:rsid w:val="008407B6"/>
    <w:rsid w:val="00840875"/>
    <w:rsid w:val="00840B02"/>
    <w:rsid w:val="00841651"/>
    <w:rsid w:val="00841D8B"/>
    <w:rsid w:val="00842090"/>
    <w:rsid w:val="00842160"/>
    <w:rsid w:val="008429DC"/>
    <w:rsid w:val="00842E0F"/>
    <w:rsid w:val="008430C8"/>
    <w:rsid w:val="0084324E"/>
    <w:rsid w:val="008433A4"/>
    <w:rsid w:val="00843458"/>
    <w:rsid w:val="00843722"/>
    <w:rsid w:val="008437BC"/>
    <w:rsid w:val="008438E0"/>
    <w:rsid w:val="0084393A"/>
    <w:rsid w:val="00843E6E"/>
    <w:rsid w:val="00844007"/>
    <w:rsid w:val="0084405A"/>
    <w:rsid w:val="008440B1"/>
    <w:rsid w:val="008445F7"/>
    <w:rsid w:val="0084468A"/>
    <w:rsid w:val="00844978"/>
    <w:rsid w:val="008449A7"/>
    <w:rsid w:val="00844A00"/>
    <w:rsid w:val="00844C69"/>
    <w:rsid w:val="00844D45"/>
    <w:rsid w:val="0084575F"/>
    <w:rsid w:val="008460D7"/>
    <w:rsid w:val="00846255"/>
    <w:rsid w:val="00846328"/>
    <w:rsid w:val="008463D9"/>
    <w:rsid w:val="00850415"/>
    <w:rsid w:val="00850534"/>
    <w:rsid w:val="008506F1"/>
    <w:rsid w:val="00850768"/>
    <w:rsid w:val="00850C32"/>
    <w:rsid w:val="00850C76"/>
    <w:rsid w:val="0085108A"/>
    <w:rsid w:val="008513B5"/>
    <w:rsid w:val="00851584"/>
    <w:rsid w:val="008516BA"/>
    <w:rsid w:val="00851711"/>
    <w:rsid w:val="0085173E"/>
    <w:rsid w:val="00852BBE"/>
    <w:rsid w:val="00852D20"/>
    <w:rsid w:val="00853033"/>
    <w:rsid w:val="00853228"/>
    <w:rsid w:val="008533C0"/>
    <w:rsid w:val="00853899"/>
    <w:rsid w:val="008539D2"/>
    <w:rsid w:val="0085440B"/>
    <w:rsid w:val="008559A0"/>
    <w:rsid w:val="00855F36"/>
    <w:rsid w:val="0085637F"/>
    <w:rsid w:val="00856412"/>
    <w:rsid w:val="00856502"/>
    <w:rsid w:val="008566B8"/>
    <w:rsid w:val="0085673C"/>
    <w:rsid w:val="00856ADC"/>
    <w:rsid w:val="00856E88"/>
    <w:rsid w:val="00856E9D"/>
    <w:rsid w:val="008574D2"/>
    <w:rsid w:val="00857E34"/>
    <w:rsid w:val="00857F38"/>
    <w:rsid w:val="00857FAE"/>
    <w:rsid w:val="0086030A"/>
    <w:rsid w:val="00860926"/>
    <w:rsid w:val="00860D52"/>
    <w:rsid w:val="00860E28"/>
    <w:rsid w:val="008610DF"/>
    <w:rsid w:val="0086145E"/>
    <w:rsid w:val="00861469"/>
    <w:rsid w:val="008617E0"/>
    <w:rsid w:val="00862332"/>
    <w:rsid w:val="0086281D"/>
    <w:rsid w:val="00862924"/>
    <w:rsid w:val="00862943"/>
    <w:rsid w:val="00862F6F"/>
    <w:rsid w:val="008639C6"/>
    <w:rsid w:val="00863C94"/>
    <w:rsid w:val="00864364"/>
    <w:rsid w:val="008649A8"/>
    <w:rsid w:val="00864A9B"/>
    <w:rsid w:val="00864BBA"/>
    <w:rsid w:val="008651C5"/>
    <w:rsid w:val="008654D1"/>
    <w:rsid w:val="00865515"/>
    <w:rsid w:val="00865653"/>
    <w:rsid w:val="0086595E"/>
    <w:rsid w:val="00865D12"/>
    <w:rsid w:val="00865F17"/>
    <w:rsid w:val="00866311"/>
    <w:rsid w:val="0086665B"/>
    <w:rsid w:val="008667B2"/>
    <w:rsid w:val="00866D56"/>
    <w:rsid w:val="00866E1C"/>
    <w:rsid w:val="00866EAC"/>
    <w:rsid w:val="00866F7A"/>
    <w:rsid w:val="008672B2"/>
    <w:rsid w:val="00870049"/>
    <w:rsid w:val="0087043E"/>
    <w:rsid w:val="008705E1"/>
    <w:rsid w:val="00870C2F"/>
    <w:rsid w:val="00871347"/>
    <w:rsid w:val="00871449"/>
    <w:rsid w:val="008717ED"/>
    <w:rsid w:val="00871953"/>
    <w:rsid w:val="00871CD8"/>
    <w:rsid w:val="00871EAC"/>
    <w:rsid w:val="008720A3"/>
    <w:rsid w:val="00872588"/>
    <w:rsid w:val="00872AF0"/>
    <w:rsid w:val="00872B4E"/>
    <w:rsid w:val="00873A28"/>
    <w:rsid w:val="00873CC2"/>
    <w:rsid w:val="00873E85"/>
    <w:rsid w:val="00874C19"/>
    <w:rsid w:val="008760D3"/>
    <w:rsid w:val="008763EE"/>
    <w:rsid w:val="008766BD"/>
    <w:rsid w:val="0087676D"/>
    <w:rsid w:val="008770AA"/>
    <w:rsid w:val="008809C5"/>
    <w:rsid w:val="00880B13"/>
    <w:rsid w:val="008814C3"/>
    <w:rsid w:val="0088159D"/>
    <w:rsid w:val="0088192A"/>
    <w:rsid w:val="00881EFA"/>
    <w:rsid w:val="0088200D"/>
    <w:rsid w:val="00882974"/>
    <w:rsid w:val="008835B6"/>
    <w:rsid w:val="00883B9F"/>
    <w:rsid w:val="00883BB2"/>
    <w:rsid w:val="00883E43"/>
    <w:rsid w:val="00884062"/>
    <w:rsid w:val="008840E4"/>
    <w:rsid w:val="00884254"/>
    <w:rsid w:val="00884899"/>
    <w:rsid w:val="0088528F"/>
    <w:rsid w:val="00885807"/>
    <w:rsid w:val="008859AB"/>
    <w:rsid w:val="00885F06"/>
    <w:rsid w:val="00886838"/>
    <w:rsid w:val="00886CE4"/>
    <w:rsid w:val="00887284"/>
    <w:rsid w:val="00887372"/>
    <w:rsid w:val="00887AB9"/>
    <w:rsid w:val="00887CF3"/>
    <w:rsid w:val="00887F04"/>
    <w:rsid w:val="0089070C"/>
    <w:rsid w:val="008909D1"/>
    <w:rsid w:val="00890E5A"/>
    <w:rsid w:val="00890F88"/>
    <w:rsid w:val="00891D03"/>
    <w:rsid w:val="00891D38"/>
    <w:rsid w:val="00892528"/>
    <w:rsid w:val="00893ADC"/>
    <w:rsid w:val="0089421A"/>
    <w:rsid w:val="00894257"/>
    <w:rsid w:val="0089478A"/>
    <w:rsid w:val="00894A3F"/>
    <w:rsid w:val="0089668A"/>
    <w:rsid w:val="008968C3"/>
    <w:rsid w:val="00896B27"/>
    <w:rsid w:val="00896D3A"/>
    <w:rsid w:val="00896D54"/>
    <w:rsid w:val="0089703B"/>
    <w:rsid w:val="008970A4"/>
    <w:rsid w:val="0089757C"/>
    <w:rsid w:val="008976B7"/>
    <w:rsid w:val="0089770F"/>
    <w:rsid w:val="00897AE1"/>
    <w:rsid w:val="00897D9D"/>
    <w:rsid w:val="008A053F"/>
    <w:rsid w:val="008A084D"/>
    <w:rsid w:val="008A0D7B"/>
    <w:rsid w:val="008A163F"/>
    <w:rsid w:val="008A1F14"/>
    <w:rsid w:val="008A21F4"/>
    <w:rsid w:val="008A22CE"/>
    <w:rsid w:val="008A23D7"/>
    <w:rsid w:val="008A2FE6"/>
    <w:rsid w:val="008A3E21"/>
    <w:rsid w:val="008A3F52"/>
    <w:rsid w:val="008A411D"/>
    <w:rsid w:val="008A4198"/>
    <w:rsid w:val="008A41AC"/>
    <w:rsid w:val="008A4EA0"/>
    <w:rsid w:val="008A5050"/>
    <w:rsid w:val="008A58C0"/>
    <w:rsid w:val="008A5A8A"/>
    <w:rsid w:val="008A5DCE"/>
    <w:rsid w:val="008A67E8"/>
    <w:rsid w:val="008A696B"/>
    <w:rsid w:val="008A69FE"/>
    <w:rsid w:val="008A7065"/>
    <w:rsid w:val="008A7AFB"/>
    <w:rsid w:val="008A7BA1"/>
    <w:rsid w:val="008A7F67"/>
    <w:rsid w:val="008A7FDB"/>
    <w:rsid w:val="008B0143"/>
    <w:rsid w:val="008B0D06"/>
    <w:rsid w:val="008B1179"/>
    <w:rsid w:val="008B130A"/>
    <w:rsid w:val="008B135E"/>
    <w:rsid w:val="008B17F4"/>
    <w:rsid w:val="008B19C6"/>
    <w:rsid w:val="008B1F66"/>
    <w:rsid w:val="008B214D"/>
    <w:rsid w:val="008B2409"/>
    <w:rsid w:val="008B2517"/>
    <w:rsid w:val="008B2B55"/>
    <w:rsid w:val="008B305F"/>
    <w:rsid w:val="008B3230"/>
    <w:rsid w:val="008B4629"/>
    <w:rsid w:val="008B485C"/>
    <w:rsid w:val="008B4944"/>
    <w:rsid w:val="008B4AA6"/>
    <w:rsid w:val="008B4B2E"/>
    <w:rsid w:val="008B4D95"/>
    <w:rsid w:val="008B52D9"/>
    <w:rsid w:val="008B5417"/>
    <w:rsid w:val="008B5AA5"/>
    <w:rsid w:val="008B5E1E"/>
    <w:rsid w:val="008B5F53"/>
    <w:rsid w:val="008B5F91"/>
    <w:rsid w:val="008B663B"/>
    <w:rsid w:val="008B6C50"/>
    <w:rsid w:val="008B716C"/>
    <w:rsid w:val="008B7562"/>
    <w:rsid w:val="008B7814"/>
    <w:rsid w:val="008B7E91"/>
    <w:rsid w:val="008C008A"/>
    <w:rsid w:val="008C05BC"/>
    <w:rsid w:val="008C0F7D"/>
    <w:rsid w:val="008C1408"/>
    <w:rsid w:val="008C1651"/>
    <w:rsid w:val="008C1794"/>
    <w:rsid w:val="008C18DC"/>
    <w:rsid w:val="008C1952"/>
    <w:rsid w:val="008C2055"/>
    <w:rsid w:val="008C2675"/>
    <w:rsid w:val="008C26FB"/>
    <w:rsid w:val="008C283A"/>
    <w:rsid w:val="008C288F"/>
    <w:rsid w:val="008C2B1A"/>
    <w:rsid w:val="008C2EE6"/>
    <w:rsid w:val="008C36B4"/>
    <w:rsid w:val="008C37E7"/>
    <w:rsid w:val="008C382D"/>
    <w:rsid w:val="008C3C16"/>
    <w:rsid w:val="008C476B"/>
    <w:rsid w:val="008C4862"/>
    <w:rsid w:val="008C486B"/>
    <w:rsid w:val="008C4926"/>
    <w:rsid w:val="008C548E"/>
    <w:rsid w:val="008C57E8"/>
    <w:rsid w:val="008C60B8"/>
    <w:rsid w:val="008C6EF3"/>
    <w:rsid w:val="008C70CB"/>
    <w:rsid w:val="008C72B9"/>
    <w:rsid w:val="008C7599"/>
    <w:rsid w:val="008C75FA"/>
    <w:rsid w:val="008C761C"/>
    <w:rsid w:val="008D0F52"/>
    <w:rsid w:val="008D10E5"/>
    <w:rsid w:val="008D126D"/>
    <w:rsid w:val="008D1F6D"/>
    <w:rsid w:val="008D2847"/>
    <w:rsid w:val="008D2DFD"/>
    <w:rsid w:val="008D33DB"/>
    <w:rsid w:val="008D33E3"/>
    <w:rsid w:val="008D34F1"/>
    <w:rsid w:val="008D3994"/>
    <w:rsid w:val="008D39D5"/>
    <w:rsid w:val="008D43D3"/>
    <w:rsid w:val="008D441A"/>
    <w:rsid w:val="008D48AB"/>
    <w:rsid w:val="008D49BA"/>
    <w:rsid w:val="008D4DA2"/>
    <w:rsid w:val="008D4F80"/>
    <w:rsid w:val="008D5C23"/>
    <w:rsid w:val="008D5F16"/>
    <w:rsid w:val="008D62B3"/>
    <w:rsid w:val="008D6474"/>
    <w:rsid w:val="008D682A"/>
    <w:rsid w:val="008D6D2C"/>
    <w:rsid w:val="008D7616"/>
    <w:rsid w:val="008D7783"/>
    <w:rsid w:val="008D7CD6"/>
    <w:rsid w:val="008E000E"/>
    <w:rsid w:val="008E0253"/>
    <w:rsid w:val="008E05DB"/>
    <w:rsid w:val="008E119D"/>
    <w:rsid w:val="008E1349"/>
    <w:rsid w:val="008E1AB3"/>
    <w:rsid w:val="008E2174"/>
    <w:rsid w:val="008E273D"/>
    <w:rsid w:val="008E2777"/>
    <w:rsid w:val="008E27FC"/>
    <w:rsid w:val="008E3162"/>
    <w:rsid w:val="008E3180"/>
    <w:rsid w:val="008E347B"/>
    <w:rsid w:val="008E3C4D"/>
    <w:rsid w:val="008E3D5D"/>
    <w:rsid w:val="008E435F"/>
    <w:rsid w:val="008E4C3F"/>
    <w:rsid w:val="008E52AE"/>
    <w:rsid w:val="008E5466"/>
    <w:rsid w:val="008E563D"/>
    <w:rsid w:val="008E6439"/>
    <w:rsid w:val="008E64B2"/>
    <w:rsid w:val="008E67AB"/>
    <w:rsid w:val="008E7239"/>
    <w:rsid w:val="008E7372"/>
    <w:rsid w:val="008E75B3"/>
    <w:rsid w:val="008E7B96"/>
    <w:rsid w:val="008F00C8"/>
    <w:rsid w:val="008F02BD"/>
    <w:rsid w:val="008F04C5"/>
    <w:rsid w:val="008F0612"/>
    <w:rsid w:val="008F08C6"/>
    <w:rsid w:val="008F0C7E"/>
    <w:rsid w:val="008F0D21"/>
    <w:rsid w:val="008F1864"/>
    <w:rsid w:val="008F19C7"/>
    <w:rsid w:val="008F2339"/>
    <w:rsid w:val="008F256C"/>
    <w:rsid w:val="008F278A"/>
    <w:rsid w:val="008F2E68"/>
    <w:rsid w:val="008F2FFD"/>
    <w:rsid w:val="008F39A9"/>
    <w:rsid w:val="008F3A59"/>
    <w:rsid w:val="008F401E"/>
    <w:rsid w:val="008F4344"/>
    <w:rsid w:val="008F446B"/>
    <w:rsid w:val="008F4628"/>
    <w:rsid w:val="008F48F3"/>
    <w:rsid w:val="008F50ED"/>
    <w:rsid w:val="008F5503"/>
    <w:rsid w:val="008F56B5"/>
    <w:rsid w:val="008F57DF"/>
    <w:rsid w:val="008F58FC"/>
    <w:rsid w:val="008F5AA9"/>
    <w:rsid w:val="008F5F1C"/>
    <w:rsid w:val="008F646A"/>
    <w:rsid w:val="008F6942"/>
    <w:rsid w:val="008F6B9E"/>
    <w:rsid w:val="008F6CF7"/>
    <w:rsid w:val="008F6D45"/>
    <w:rsid w:val="008F6E67"/>
    <w:rsid w:val="008F6EDD"/>
    <w:rsid w:val="008F781A"/>
    <w:rsid w:val="008F7D4F"/>
    <w:rsid w:val="008F7D50"/>
    <w:rsid w:val="00900122"/>
    <w:rsid w:val="009002EA"/>
    <w:rsid w:val="00900437"/>
    <w:rsid w:val="009005AE"/>
    <w:rsid w:val="00900C01"/>
    <w:rsid w:val="00900DD5"/>
    <w:rsid w:val="0090118B"/>
    <w:rsid w:val="00901866"/>
    <w:rsid w:val="009018EC"/>
    <w:rsid w:val="009025BF"/>
    <w:rsid w:val="00903361"/>
    <w:rsid w:val="0090367F"/>
    <w:rsid w:val="009036BF"/>
    <w:rsid w:val="00903A21"/>
    <w:rsid w:val="00903BE2"/>
    <w:rsid w:val="00903D62"/>
    <w:rsid w:val="0090480F"/>
    <w:rsid w:val="00905561"/>
    <w:rsid w:val="009056A9"/>
    <w:rsid w:val="0090592D"/>
    <w:rsid w:val="00905B0D"/>
    <w:rsid w:val="00906322"/>
    <w:rsid w:val="00906571"/>
    <w:rsid w:val="009065E4"/>
    <w:rsid w:val="009066AE"/>
    <w:rsid w:val="009068DB"/>
    <w:rsid w:val="00906A11"/>
    <w:rsid w:val="00906E00"/>
    <w:rsid w:val="0090737A"/>
    <w:rsid w:val="0090784F"/>
    <w:rsid w:val="0090795B"/>
    <w:rsid w:val="00907986"/>
    <w:rsid w:val="00910801"/>
    <w:rsid w:val="00910CE3"/>
    <w:rsid w:val="0091116B"/>
    <w:rsid w:val="009112BA"/>
    <w:rsid w:val="009118DF"/>
    <w:rsid w:val="00911C3B"/>
    <w:rsid w:val="00912473"/>
    <w:rsid w:val="00912885"/>
    <w:rsid w:val="00913627"/>
    <w:rsid w:val="00913646"/>
    <w:rsid w:val="009136A1"/>
    <w:rsid w:val="0091376D"/>
    <w:rsid w:val="0091390F"/>
    <w:rsid w:val="00913F61"/>
    <w:rsid w:val="009145D8"/>
    <w:rsid w:val="00914613"/>
    <w:rsid w:val="00914780"/>
    <w:rsid w:val="0091502A"/>
    <w:rsid w:val="0091533C"/>
    <w:rsid w:val="009158DD"/>
    <w:rsid w:val="009159F8"/>
    <w:rsid w:val="00915A53"/>
    <w:rsid w:val="00916189"/>
    <w:rsid w:val="009166DE"/>
    <w:rsid w:val="00916970"/>
    <w:rsid w:val="00916ADB"/>
    <w:rsid w:val="0091743E"/>
    <w:rsid w:val="0091763F"/>
    <w:rsid w:val="009179B6"/>
    <w:rsid w:val="00917B0F"/>
    <w:rsid w:val="00917E7D"/>
    <w:rsid w:val="00917F1B"/>
    <w:rsid w:val="00917F9C"/>
    <w:rsid w:val="00920806"/>
    <w:rsid w:val="00920E34"/>
    <w:rsid w:val="00921BDC"/>
    <w:rsid w:val="00921D74"/>
    <w:rsid w:val="00921DFF"/>
    <w:rsid w:val="00921FD7"/>
    <w:rsid w:val="009224D2"/>
    <w:rsid w:val="00922C48"/>
    <w:rsid w:val="00922EA3"/>
    <w:rsid w:val="009231AB"/>
    <w:rsid w:val="0092358B"/>
    <w:rsid w:val="00923647"/>
    <w:rsid w:val="0092382E"/>
    <w:rsid w:val="009240D7"/>
    <w:rsid w:val="00924979"/>
    <w:rsid w:val="00924FB4"/>
    <w:rsid w:val="009257A8"/>
    <w:rsid w:val="00925A41"/>
    <w:rsid w:val="00925B7D"/>
    <w:rsid w:val="009263B1"/>
    <w:rsid w:val="0092708E"/>
    <w:rsid w:val="00927600"/>
    <w:rsid w:val="00927ACB"/>
    <w:rsid w:val="00927BC1"/>
    <w:rsid w:val="00927C42"/>
    <w:rsid w:val="00927D9C"/>
    <w:rsid w:val="0093071A"/>
    <w:rsid w:val="009316DD"/>
    <w:rsid w:val="00931915"/>
    <w:rsid w:val="009319CF"/>
    <w:rsid w:val="009319EE"/>
    <w:rsid w:val="00931F43"/>
    <w:rsid w:val="009322F9"/>
    <w:rsid w:val="00932524"/>
    <w:rsid w:val="009327B6"/>
    <w:rsid w:val="00932AE4"/>
    <w:rsid w:val="00933080"/>
    <w:rsid w:val="009333BB"/>
    <w:rsid w:val="00933B05"/>
    <w:rsid w:val="00933C8F"/>
    <w:rsid w:val="00934574"/>
    <w:rsid w:val="00934A32"/>
    <w:rsid w:val="00934B5B"/>
    <w:rsid w:val="00934DC2"/>
    <w:rsid w:val="00934E05"/>
    <w:rsid w:val="00934E50"/>
    <w:rsid w:val="00935577"/>
    <w:rsid w:val="009360DE"/>
    <w:rsid w:val="00936134"/>
    <w:rsid w:val="00936262"/>
    <w:rsid w:val="009363C2"/>
    <w:rsid w:val="00936A10"/>
    <w:rsid w:val="00936F19"/>
    <w:rsid w:val="00937267"/>
    <w:rsid w:val="00937437"/>
    <w:rsid w:val="00937A6B"/>
    <w:rsid w:val="00937E41"/>
    <w:rsid w:val="009408D5"/>
    <w:rsid w:val="009410B3"/>
    <w:rsid w:val="009412BE"/>
    <w:rsid w:val="00941341"/>
    <w:rsid w:val="009413D6"/>
    <w:rsid w:val="009420B1"/>
    <w:rsid w:val="00942684"/>
    <w:rsid w:val="0094297C"/>
    <w:rsid w:val="00942E13"/>
    <w:rsid w:val="00942E9B"/>
    <w:rsid w:val="009431FA"/>
    <w:rsid w:val="0094332F"/>
    <w:rsid w:val="00943469"/>
    <w:rsid w:val="00943B80"/>
    <w:rsid w:val="00944B77"/>
    <w:rsid w:val="009450EB"/>
    <w:rsid w:val="00945387"/>
    <w:rsid w:val="009453A0"/>
    <w:rsid w:val="009453D5"/>
    <w:rsid w:val="0094571A"/>
    <w:rsid w:val="00945816"/>
    <w:rsid w:val="00945F5C"/>
    <w:rsid w:val="009467F6"/>
    <w:rsid w:val="00946AA9"/>
    <w:rsid w:val="00946EE8"/>
    <w:rsid w:val="00946F0B"/>
    <w:rsid w:val="0094701E"/>
    <w:rsid w:val="00947159"/>
    <w:rsid w:val="0094786A"/>
    <w:rsid w:val="00947A0D"/>
    <w:rsid w:val="00947E55"/>
    <w:rsid w:val="00950051"/>
    <w:rsid w:val="0095059B"/>
    <w:rsid w:val="0095071B"/>
    <w:rsid w:val="00950DF4"/>
    <w:rsid w:val="009514D9"/>
    <w:rsid w:val="00951552"/>
    <w:rsid w:val="009515AC"/>
    <w:rsid w:val="00951BC4"/>
    <w:rsid w:val="00951C9E"/>
    <w:rsid w:val="00951E37"/>
    <w:rsid w:val="00951E94"/>
    <w:rsid w:val="00952189"/>
    <w:rsid w:val="00952BBD"/>
    <w:rsid w:val="00952CE3"/>
    <w:rsid w:val="00952E84"/>
    <w:rsid w:val="00952FAA"/>
    <w:rsid w:val="0095318D"/>
    <w:rsid w:val="009531F4"/>
    <w:rsid w:val="0095350F"/>
    <w:rsid w:val="00953EDF"/>
    <w:rsid w:val="0095401B"/>
    <w:rsid w:val="00954914"/>
    <w:rsid w:val="00954E06"/>
    <w:rsid w:val="00955884"/>
    <w:rsid w:val="009558F6"/>
    <w:rsid w:val="00955A87"/>
    <w:rsid w:val="00956A12"/>
    <w:rsid w:val="00956E7F"/>
    <w:rsid w:val="00956E87"/>
    <w:rsid w:val="00957098"/>
    <w:rsid w:val="00957243"/>
    <w:rsid w:val="009573C0"/>
    <w:rsid w:val="00957E0E"/>
    <w:rsid w:val="00960654"/>
    <w:rsid w:val="0096095F"/>
    <w:rsid w:val="00960A05"/>
    <w:rsid w:val="00960A1E"/>
    <w:rsid w:val="00960CEB"/>
    <w:rsid w:val="00960D56"/>
    <w:rsid w:val="009611E2"/>
    <w:rsid w:val="00961A35"/>
    <w:rsid w:val="00962652"/>
    <w:rsid w:val="00962A89"/>
    <w:rsid w:val="00962ABF"/>
    <w:rsid w:val="00962E70"/>
    <w:rsid w:val="009630A5"/>
    <w:rsid w:val="009630F8"/>
    <w:rsid w:val="009636E7"/>
    <w:rsid w:val="0096389D"/>
    <w:rsid w:val="00964312"/>
    <w:rsid w:val="009646AA"/>
    <w:rsid w:val="00964940"/>
    <w:rsid w:val="00964A7C"/>
    <w:rsid w:val="00964DD1"/>
    <w:rsid w:val="0096551A"/>
    <w:rsid w:val="00965569"/>
    <w:rsid w:val="009655D2"/>
    <w:rsid w:val="009657C5"/>
    <w:rsid w:val="00965975"/>
    <w:rsid w:val="00965992"/>
    <w:rsid w:val="00965BF9"/>
    <w:rsid w:val="00965F94"/>
    <w:rsid w:val="00966A55"/>
    <w:rsid w:val="009670CD"/>
    <w:rsid w:val="00967FF8"/>
    <w:rsid w:val="0097007D"/>
    <w:rsid w:val="00970425"/>
    <w:rsid w:val="00970B9B"/>
    <w:rsid w:val="00971002"/>
    <w:rsid w:val="0097147B"/>
    <w:rsid w:val="009717A6"/>
    <w:rsid w:val="00971D9B"/>
    <w:rsid w:val="0097212F"/>
    <w:rsid w:val="009721A3"/>
    <w:rsid w:val="00972C65"/>
    <w:rsid w:val="00972CF6"/>
    <w:rsid w:val="00972D96"/>
    <w:rsid w:val="00973A5D"/>
    <w:rsid w:val="00973F72"/>
    <w:rsid w:val="009747B6"/>
    <w:rsid w:val="009750F7"/>
    <w:rsid w:val="0097595A"/>
    <w:rsid w:val="00975CD9"/>
    <w:rsid w:val="00975E31"/>
    <w:rsid w:val="009763C6"/>
    <w:rsid w:val="00976555"/>
    <w:rsid w:val="00976707"/>
    <w:rsid w:val="00976E3F"/>
    <w:rsid w:val="00976EBD"/>
    <w:rsid w:val="0097782A"/>
    <w:rsid w:val="00977A9A"/>
    <w:rsid w:val="00977CAE"/>
    <w:rsid w:val="00977CFB"/>
    <w:rsid w:val="00980A7A"/>
    <w:rsid w:val="00980CDE"/>
    <w:rsid w:val="00980FEA"/>
    <w:rsid w:val="0098135F"/>
    <w:rsid w:val="00981B77"/>
    <w:rsid w:val="00982086"/>
    <w:rsid w:val="00982396"/>
    <w:rsid w:val="009824F0"/>
    <w:rsid w:val="009825A2"/>
    <w:rsid w:val="00982B34"/>
    <w:rsid w:val="00983108"/>
    <w:rsid w:val="00983583"/>
    <w:rsid w:val="00983AD0"/>
    <w:rsid w:val="00983B84"/>
    <w:rsid w:val="00983C25"/>
    <w:rsid w:val="009847DD"/>
    <w:rsid w:val="00985F49"/>
    <w:rsid w:val="009867EC"/>
    <w:rsid w:val="00986A0F"/>
    <w:rsid w:val="00986A74"/>
    <w:rsid w:val="00987973"/>
    <w:rsid w:val="00987A01"/>
    <w:rsid w:val="0099070C"/>
    <w:rsid w:val="00990D01"/>
    <w:rsid w:val="00991030"/>
    <w:rsid w:val="00991341"/>
    <w:rsid w:val="009921D0"/>
    <w:rsid w:val="00992CA5"/>
    <w:rsid w:val="00992F66"/>
    <w:rsid w:val="009933A5"/>
    <w:rsid w:val="009935A2"/>
    <w:rsid w:val="00993CD8"/>
    <w:rsid w:val="009944E7"/>
    <w:rsid w:val="009946C7"/>
    <w:rsid w:val="00994C43"/>
    <w:rsid w:val="00994F47"/>
    <w:rsid w:val="00995024"/>
    <w:rsid w:val="009954AF"/>
    <w:rsid w:val="009959AC"/>
    <w:rsid w:val="00995DEA"/>
    <w:rsid w:val="009964BA"/>
    <w:rsid w:val="00996A52"/>
    <w:rsid w:val="00996C7C"/>
    <w:rsid w:val="00997166"/>
    <w:rsid w:val="009973BA"/>
    <w:rsid w:val="0099758A"/>
    <w:rsid w:val="009976C6"/>
    <w:rsid w:val="00997A14"/>
    <w:rsid w:val="00997B7F"/>
    <w:rsid w:val="009A0476"/>
    <w:rsid w:val="009A0A00"/>
    <w:rsid w:val="009A13D2"/>
    <w:rsid w:val="009A199B"/>
    <w:rsid w:val="009A1A3F"/>
    <w:rsid w:val="009A1BB8"/>
    <w:rsid w:val="009A1E63"/>
    <w:rsid w:val="009A1EEE"/>
    <w:rsid w:val="009A21CE"/>
    <w:rsid w:val="009A238B"/>
    <w:rsid w:val="009A29DE"/>
    <w:rsid w:val="009A2EB7"/>
    <w:rsid w:val="009A35DE"/>
    <w:rsid w:val="009A3D28"/>
    <w:rsid w:val="009A408E"/>
    <w:rsid w:val="009A46C4"/>
    <w:rsid w:val="009A4A1F"/>
    <w:rsid w:val="009A4CDE"/>
    <w:rsid w:val="009A4EF5"/>
    <w:rsid w:val="009A54C1"/>
    <w:rsid w:val="009A5843"/>
    <w:rsid w:val="009A59CD"/>
    <w:rsid w:val="009A5AFA"/>
    <w:rsid w:val="009A62B1"/>
    <w:rsid w:val="009A6DD3"/>
    <w:rsid w:val="009A7074"/>
    <w:rsid w:val="009A75F5"/>
    <w:rsid w:val="009B039F"/>
    <w:rsid w:val="009B03F8"/>
    <w:rsid w:val="009B0441"/>
    <w:rsid w:val="009B0DE6"/>
    <w:rsid w:val="009B0F53"/>
    <w:rsid w:val="009B149F"/>
    <w:rsid w:val="009B1A45"/>
    <w:rsid w:val="009B1BF7"/>
    <w:rsid w:val="009B1C54"/>
    <w:rsid w:val="009B2211"/>
    <w:rsid w:val="009B25E8"/>
    <w:rsid w:val="009B2B66"/>
    <w:rsid w:val="009B2D6B"/>
    <w:rsid w:val="009B3B67"/>
    <w:rsid w:val="009B3CE1"/>
    <w:rsid w:val="009B3F94"/>
    <w:rsid w:val="009B446C"/>
    <w:rsid w:val="009B4D36"/>
    <w:rsid w:val="009B4F06"/>
    <w:rsid w:val="009B52AC"/>
    <w:rsid w:val="009B57AD"/>
    <w:rsid w:val="009B64DF"/>
    <w:rsid w:val="009B6C96"/>
    <w:rsid w:val="009B747F"/>
    <w:rsid w:val="009B79EA"/>
    <w:rsid w:val="009B7F85"/>
    <w:rsid w:val="009C118C"/>
    <w:rsid w:val="009C1214"/>
    <w:rsid w:val="009C187A"/>
    <w:rsid w:val="009C20BD"/>
    <w:rsid w:val="009C2204"/>
    <w:rsid w:val="009C2597"/>
    <w:rsid w:val="009C2D97"/>
    <w:rsid w:val="009C2EA2"/>
    <w:rsid w:val="009C33C5"/>
    <w:rsid w:val="009C3723"/>
    <w:rsid w:val="009C3898"/>
    <w:rsid w:val="009C3A1D"/>
    <w:rsid w:val="009C3E33"/>
    <w:rsid w:val="009C400C"/>
    <w:rsid w:val="009C4421"/>
    <w:rsid w:val="009C452B"/>
    <w:rsid w:val="009C489B"/>
    <w:rsid w:val="009C4BBF"/>
    <w:rsid w:val="009C521E"/>
    <w:rsid w:val="009C594A"/>
    <w:rsid w:val="009C5C12"/>
    <w:rsid w:val="009C5DBA"/>
    <w:rsid w:val="009C5E66"/>
    <w:rsid w:val="009C5E7A"/>
    <w:rsid w:val="009C66EC"/>
    <w:rsid w:val="009C67DC"/>
    <w:rsid w:val="009C6916"/>
    <w:rsid w:val="009C694E"/>
    <w:rsid w:val="009C6BC9"/>
    <w:rsid w:val="009C6D02"/>
    <w:rsid w:val="009C6D2F"/>
    <w:rsid w:val="009C6FF0"/>
    <w:rsid w:val="009C7879"/>
    <w:rsid w:val="009C7E75"/>
    <w:rsid w:val="009C7F11"/>
    <w:rsid w:val="009C7F18"/>
    <w:rsid w:val="009D073D"/>
    <w:rsid w:val="009D0A52"/>
    <w:rsid w:val="009D145D"/>
    <w:rsid w:val="009D1950"/>
    <w:rsid w:val="009D1E5B"/>
    <w:rsid w:val="009D201A"/>
    <w:rsid w:val="009D2120"/>
    <w:rsid w:val="009D2374"/>
    <w:rsid w:val="009D26EC"/>
    <w:rsid w:val="009D34BB"/>
    <w:rsid w:val="009D3764"/>
    <w:rsid w:val="009D3D51"/>
    <w:rsid w:val="009D4180"/>
    <w:rsid w:val="009D4245"/>
    <w:rsid w:val="009D48BA"/>
    <w:rsid w:val="009D491C"/>
    <w:rsid w:val="009D5196"/>
    <w:rsid w:val="009D53CD"/>
    <w:rsid w:val="009D5EE4"/>
    <w:rsid w:val="009D5FAB"/>
    <w:rsid w:val="009D6350"/>
    <w:rsid w:val="009D635E"/>
    <w:rsid w:val="009D6D0B"/>
    <w:rsid w:val="009D6DD1"/>
    <w:rsid w:val="009D7052"/>
    <w:rsid w:val="009D7271"/>
    <w:rsid w:val="009D7AE4"/>
    <w:rsid w:val="009D7B7D"/>
    <w:rsid w:val="009E0247"/>
    <w:rsid w:val="009E02AB"/>
    <w:rsid w:val="009E1155"/>
    <w:rsid w:val="009E167C"/>
    <w:rsid w:val="009E1B14"/>
    <w:rsid w:val="009E1E2A"/>
    <w:rsid w:val="009E222C"/>
    <w:rsid w:val="009E2437"/>
    <w:rsid w:val="009E2680"/>
    <w:rsid w:val="009E3308"/>
    <w:rsid w:val="009E34E9"/>
    <w:rsid w:val="009E41EA"/>
    <w:rsid w:val="009E4455"/>
    <w:rsid w:val="009E453A"/>
    <w:rsid w:val="009E4AF6"/>
    <w:rsid w:val="009E4B3E"/>
    <w:rsid w:val="009E4B4B"/>
    <w:rsid w:val="009E531B"/>
    <w:rsid w:val="009E533A"/>
    <w:rsid w:val="009E56FB"/>
    <w:rsid w:val="009E5EEF"/>
    <w:rsid w:val="009E6287"/>
    <w:rsid w:val="009E7152"/>
    <w:rsid w:val="009E7590"/>
    <w:rsid w:val="009E7CDE"/>
    <w:rsid w:val="009F0169"/>
    <w:rsid w:val="009F08DD"/>
    <w:rsid w:val="009F16E2"/>
    <w:rsid w:val="009F1739"/>
    <w:rsid w:val="009F1AD7"/>
    <w:rsid w:val="009F2159"/>
    <w:rsid w:val="009F247D"/>
    <w:rsid w:val="009F2542"/>
    <w:rsid w:val="009F2820"/>
    <w:rsid w:val="009F2C2C"/>
    <w:rsid w:val="009F2DD3"/>
    <w:rsid w:val="009F3652"/>
    <w:rsid w:val="009F375B"/>
    <w:rsid w:val="009F38DA"/>
    <w:rsid w:val="009F3DAD"/>
    <w:rsid w:val="009F4225"/>
    <w:rsid w:val="009F42D6"/>
    <w:rsid w:val="009F4357"/>
    <w:rsid w:val="009F4544"/>
    <w:rsid w:val="009F4B62"/>
    <w:rsid w:val="009F4B99"/>
    <w:rsid w:val="009F520A"/>
    <w:rsid w:val="009F5212"/>
    <w:rsid w:val="009F55CD"/>
    <w:rsid w:val="009F57D9"/>
    <w:rsid w:val="009F5BBF"/>
    <w:rsid w:val="009F6CE3"/>
    <w:rsid w:val="009F7139"/>
    <w:rsid w:val="009F73E1"/>
    <w:rsid w:val="009F747D"/>
    <w:rsid w:val="009F7CEB"/>
    <w:rsid w:val="009F7FFE"/>
    <w:rsid w:val="00A0009F"/>
    <w:rsid w:val="00A00219"/>
    <w:rsid w:val="00A00957"/>
    <w:rsid w:val="00A00C87"/>
    <w:rsid w:val="00A0135E"/>
    <w:rsid w:val="00A02016"/>
    <w:rsid w:val="00A0209F"/>
    <w:rsid w:val="00A0278C"/>
    <w:rsid w:val="00A0283F"/>
    <w:rsid w:val="00A02A92"/>
    <w:rsid w:val="00A02E78"/>
    <w:rsid w:val="00A031E4"/>
    <w:rsid w:val="00A03692"/>
    <w:rsid w:val="00A0382E"/>
    <w:rsid w:val="00A045DD"/>
    <w:rsid w:val="00A049E5"/>
    <w:rsid w:val="00A04F56"/>
    <w:rsid w:val="00A057B5"/>
    <w:rsid w:val="00A05FD3"/>
    <w:rsid w:val="00A0610E"/>
    <w:rsid w:val="00A064D7"/>
    <w:rsid w:val="00A06781"/>
    <w:rsid w:val="00A068F8"/>
    <w:rsid w:val="00A06909"/>
    <w:rsid w:val="00A06ACC"/>
    <w:rsid w:val="00A06BAE"/>
    <w:rsid w:val="00A06EF8"/>
    <w:rsid w:val="00A06FB8"/>
    <w:rsid w:val="00A07A64"/>
    <w:rsid w:val="00A07C97"/>
    <w:rsid w:val="00A07DEF"/>
    <w:rsid w:val="00A07E35"/>
    <w:rsid w:val="00A105F3"/>
    <w:rsid w:val="00A10A90"/>
    <w:rsid w:val="00A10A98"/>
    <w:rsid w:val="00A116E3"/>
    <w:rsid w:val="00A11C26"/>
    <w:rsid w:val="00A11C4C"/>
    <w:rsid w:val="00A120C0"/>
    <w:rsid w:val="00A12218"/>
    <w:rsid w:val="00A125E4"/>
    <w:rsid w:val="00A13000"/>
    <w:rsid w:val="00A132DE"/>
    <w:rsid w:val="00A1347A"/>
    <w:rsid w:val="00A13509"/>
    <w:rsid w:val="00A13787"/>
    <w:rsid w:val="00A1391B"/>
    <w:rsid w:val="00A1426C"/>
    <w:rsid w:val="00A14403"/>
    <w:rsid w:val="00A144D7"/>
    <w:rsid w:val="00A14651"/>
    <w:rsid w:val="00A14DD5"/>
    <w:rsid w:val="00A15819"/>
    <w:rsid w:val="00A15ACD"/>
    <w:rsid w:val="00A161F8"/>
    <w:rsid w:val="00A167EE"/>
    <w:rsid w:val="00A167F9"/>
    <w:rsid w:val="00A16EFC"/>
    <w:rsid w:val="00A17038"/>
    <w:rsid w:val="00A17992"/>
    <w:rsid w:val="00A2072E"/>
    <w:rsid w:val="00A20E69"/>
    <w:rsid w:val="00A217E9"/>
    <w:rsid w:val="00A21BBE"/>
    <w:rsid w:val="00A21F92"/>
    <w:rsid w:val="00A2232A"/>
    <w:rsid w:val="00A22525"/>
    <w:rsid w:val="00A22A10"/>
    <w:rsid w:val="00A2399B"/>
    <w:rsid w:val="00A23A23"/>
    <w:rsid w:val="00A24085"/>
    <w:rsid w:val="00A245F8"/>
    <w:rsid w:val="00A249A6"/>
    <w:rsid w:val="00A24B92"/>
    <w:rsid w:val="00A24C81"/>
    <w:rsid w:val="00A255BA"/>
    <w:rsid w:val="00A25C23"/>
    <w:rsid w:val="00A25E9B"/>
    <w:rsid w:val="00A26929"/>
    <w:rsid w:val="00A269B4"/>
    <w:rsid w:val="00A26D7B"/>
    <w:rsid w:val="00A26E9B"/>
    <w:rsid w:val="00A2714C"/>
    <w:rsid w:val="00A27E74"/>
    <w:rsid w:val="00A27F0A"/>
    <w:rsid w:val="00A300E4"/>
    <w:rsid w:val="00A304B3"/>
    <w:rsid w:val="00A30562"/>
    <w:rsid w:val="00A30567"/>
    <w:rsid w:val="00A30E06"/>
    <w:rsid w:val="00A30F3A"/>
    <w:rsid w:val="00A315D8"/>
    <w:rsid w:val="00A31628"/>
    <w:rsid w:val="00A31D98"/>
    <w:rsid w:val="00A31F9F"/>
    <w:rsid w:val="00A31FA9"/>
    <w:rsid w:val="00A32C53"/>
    <w:rsid w:val="00A32C7E"/>
    <w:rsid w:val="00A33A13"/>
    <w:rsid w:val="00A33D5C"/>
    <w:rsid w:val="00A356A0"/>
    <w:rsid w:val="00A357C3"/>
    <w:rsid w:val="00A35AA5"/>
    <w:rsid w:val="00A35D7C"/>
    <w:rsid w:val="00A35E34"/>
    <w:rsid w:val="00A36175"/>
    <w:rsid w:val="00A363A6"/>
    <w:rsid w:val="00A36ABF"/>
    <w:rsid w:val="00A36E82"/>
    <w:rsid w:val="00A37502"/>
    <w:rsid w:val="00A40207"/>
    <w:rsid w:val="00A40CD9"/>
    <w:rsid w:val="00A413B0"/>
    <w:rsid w:val="00A41A0E"/>
    <w:rsid w:val="00A41D91"/>
    <w:rsid w:val="00A41EBD"/>
    <w:rsid w:val="00A422E5"/>
    <w:rsid w:val="00A42CC4"/>
    <w:rsid w:val="00A42D20"/>
    <w:rsid w:val="00A430F1"/>
    <w:rsid w:val="00A43609"/>
    <w:rsid w:val="00A43AB6"/>
    <w:rsid w:val="00A43CA4"/>
    <w:rsid w:val="00A441B3"/>
    <w:rsid w:val="00A441CF"/>
    <w:rsid w:val="00A4475B"/>
    <w:rsid w:val="00A45593"/>
    <w:rsid w:val="00A45A41"/>
    <w:rsid w:val="00A45CC5"/>
    <w:rsid w:val="00A46020"/>
    <w:rsid w:val="00A464A8"/>
    <w:rsid w:val="00A4724E"/>
    <w:rsid w:val="00A47688"/>
    <w:rsid w:val="00A47E83"/>
    <w:rsid w:val="00A505B7"/>
    <w:rsid w:val="00A5061F"/>
    <w:rsid w:val="00A5088C"/>
    <w:rsid w:val="00A52076"/>
    <w:rsid w:val="00A52298"/>
    <w:rsid w:val="00A52C6B"/>
    <w:rsid w:val="00A52E35"/>
    <w:rsid w:val="00A52E91"/>
    <w:rsid w:val="00A532C0"/>
    <w:rsid w:val="00A5393A"/>
    <w:rsid w:val="00A54526"/>
    <w:rsid w:val="00A54551"/>
    <w:rsid w:val="00A547D9"/>
    <w:rsid w:val="00A559EC"/>
    <w:rsid w:val="00A55A01"/>
    <w:rsid w:val="00A55BA6"/>
    <w:rsid w:val="00A5630C"/>
    <w:rsid w:val="00A565EE"/>
    <w:rsid w:val="00A5677F"/>
    <w:rsid w:val="00A567AF"/>
    <w:rsid w:val="00A567C3"/>
    <w:rsid w:val="00A56E87"/>
    <w:rsid w:val="00A56F3F"/>
    <w:rsid w:val="00A5763E"/>
    <w:rsid w:val="00A57867"/>
    <w:rsid w:val="00A610E2"/>
    <w:rsid w:val="00A611EA"/>
    <w:rsid w:val="00A61825"/>
    <w:rsid w:val="00A61838"/>
    <w:rsid w:val="00A61AB3"/>
    <w:rsid w:val="00A61DAF"/>
    <w:rsid w:val="00A62446"/>
    <w:rsid w:val="00A62455"/>
    <w:rsid w:val="00A62494"/>
    <w:rsid w:val="00A62F3B"/>
    <w:rsid w:val="00A63321"/>
    <w:rsid w:val="00A63394"/>
    <w:rsid w:val="00A6449F"/>
    <w:rsid w:val="00A64969"/>
    <w:rsid w:val="00A6558C"/>
    <w:rsid w:val="00A65A8B"/>
    <w:rsid w:val="00A65B23"/>
    <w:rsid w:val="00A66228"/>
    <w:rsid w:val="00A66531"/>
    <w:rsid w:val="00A66A2B"/>
    <w:rsid w:val="00A66ED3"/>
    <w:rsid w:val="00A702D7"/>
    <w:rsid w:val="00A711B2"/>
    <w:rsid w:val="00A7132A"/>
    <w:rsid w:val="00A7138D"/>
    <w:rsid w:val="00A713DA"/>
    <w:rsid w:val="00A7167A"/>
    <w:rsid w:val="00A71AC0"/>
    <w:rsid w:val="00A71B00"/>
    <w:rsid w:val="00A721A0"/>
    <w:rsid w:val="00A7277C"/>
    <w:rsid w:val="00A72AC4"/>
    <w:rsid w:val="00A72FB3"/>
    <w:rsid w:val="00A73143"/>
    <w:rsid w:val="00A73314"/>
    <w:rsid w:val="00A73592"/>
    <w:rsid w:val="00A73940"/>
    <w:rsid w:val="00A74177"/>
    <w:rsid w:val="00A74577"/>
    <w:rsid w:val="00A74AFE"/>
    <w:rsid w:val="00A75918"/>
    <w:rsid w:val="00A75FBD"/>
    <w:rsid w:val="00A760CD"/>
    <w:rsid w:val="00A767F5"/>
    <w:rsid w:val="00A76921"/>
    <w:rsid w:val="00A76C3B"/>
    <w:rsid w:val="00A76FE1"/>
    <w:rsid w:val="00A77A8C"/>
    <w:rsid w:val="00A8008F"/>
    <w:rsid w:val="00A802A2"/>
    <w:rsid w:val="00A80C82"/>
    <w:rsid w:val="00A81A11"/>
    <w:rsid w:val="00A8208C"/>
    <w:rsid w:val="00A82519"/>
    <w:rsid w:val="00A82C81"/>
    <w:rsid w:val="00A82CF5"/>
    <w:rsid w:val="00A83D44"/>
    <w:rsid w:val="00A8421D"/>
    <w:rsid w:val="00A84678"/>
    <w:rsid w:val="00A8476E"/>
    <w:rsid w:val="00A849D4"/>
    <w:rsid w:val="00A8529C"/>
    <w:rsid w:val="00A85634"/>
    <w:rsid w:val="00A85A1D"/>
    <w:rsid w:val="00A85AAB"/>
    <w:rsid w:val="00A85DC1"/>
    <w:rsid w:val="00A8651D"/>
    <w:rsid w:val="00A86A11"/>
    <w:rsid w:val="00A86B22"/>
    <w:rsid w:val="00A871EA"/>
    <w:rsid w:val="00A87627"/>
    <w:rsid w:val="00A877F7"/>
    <w:rsid w:val="00A878A5"/>
    <w:rsid w:val="00A87B6B"/>
    <w:rsid w:val="00A87EF0"/>
    <w:rsid w:val="00A90217"/>
    <w:rsid w:val="00A90BDB"/>
    <w:rsid w:val="00A9150B"/>
    <w:rsid w:val="00A915EB"/>
    <w:rsid w:val="00A91C3F"/>
    <w:rsid w:val="00A92FD3"/>
    <w:rsid w:val="00A93036"/>
    <w:rsid w:val="00A939A5"/>
    <w:rsid w:val="00A93DDB"/>
    <w:rsid w:val="00A94072"/>
    <w:rsid w:val="00A94720"/>
    <w:rsid w:val="00A94860"/>
    <w:rsid w:val="00A94F1C"/>
    <w:rsid w:val="00A95C1B"/>
    <w:rsid w:val="00A95C83"/>
    <w:rsid w:val="00A9622C"/>
    <w:rsid w:val="00A968D8"/>
    <w:rsid w:val="00A96A0F"/>
    <w:rsid w:val="00A96D5C"/>
    <w:rsid w:val="00A97564"/>
    <w:rsid w:val="00A97633"/>
    <w:rsid w:val="00A97C98"/>
    <w:rsid w:val="00AA00D3"/>
    <w:rsid w:val="00AA13EC"/>
    <w:rsid w:val="00AA1689"/>
    <w:rsid w:val="00AA1869"/>
    <w:rsid w:val="00AA1F54"/>
    <w:rsid w:val="00AA21E3"/>
    <w:rsid w:val="00AA25FD"/>
    <w:rsid w:val="00AA29C3"/>
    <w:rsid w:val="00AA31EA"/>
    <w:rsid w:val="00AA3CD1"/>
    <w:rsid w:val="00AA4C6D"/>
    <w:rsid w:val="00AA4CB8"/>
    <w:rsid w:val="00AA4D3C"/>
    <w:rsid w:val="00AA4F20"/>
    <w:rsid w:val="00AA5489"/>
    <w:rsid w:val="00AA56B0"/>
    <w:rsid w:val="00AA59F8"/>
    <w:rsid w:val="00AA5D5F"/>
    <w:rsid w:val="00AA63FF"/>
    <w:rsid w:val="00AA6451"/>
    <w:rsid w:val="00AA66C8"/>
    <w:rsid w:val="00AA67E1"/>
    <w:rsid w:val="00AA6A0C"/>
    <w:rsid w:val="00AA6DA0"/>
    <w:rsid w:val="00AA6FF3"/>
    <w:rsid w:val="00AA724B"/>
    <w:rsid w:val="00AA7437"/>
    <w:rsid w:val="00AA7449"/>
    <w:rsid w:val="00AA76C1"/>
    <w:rsid w:val="00AA7944"/>
    <w:rsid w:val="00AA7B96"/>
    <w:rsid w:val="00AA7CB5"/>
    <w:rsid w:val="00AA7CBE"/>
    <w:rsid w:val="00AA7E40"/>
    <w:rsid w:val="00AB051E"/>
    <w:rsid w:val="00AB0592"/>
    <w:rsid w:val="00AB0649"/>
    <w:rsid w:val="00AB06E6"/>
    <w:rsid w:val="00AB07E9"/>
    <w:rsid w:val="00AB123B"/>
    <w:rsid w:val="00AB12A1"/>
    <w:rsid w:val="00AB16D4"/>
    <w:rsid w:val="00AB1B8A"/>
    <w:rsid w:val="00AB2558"/>
    <w:rsid w:val="00AB3228"/>
    <w:rsid w:val="00AB3869"/>
    <w:rsid w:val="00AB3FE7"/>
    <w:rsid w:val="00AB3FF9"/>
    <w:rsid w:val="00AB47C9"/>
    <w:rsid w:val="00AB4ABD"/>
    <w:rsid w:val="00AB5056"/>
    <w:rsid w:val="00AB546A"/>
    <w:rsid w:val="00AB5655"/>
    <w:rsid w:val="00AB5F05"/>
    <w:rsid w:val="00AB5F67"/>
    <w:rsid w:val="00AB619F"/>
    <w:rsid w:val="00AB635F"/>
    <w:rsid w:val="00AB6814"/>
    <w:rsid w:val="00AB766A"/>
    <w:rsid w:val="00AB7E50"/>
    <w:rsid w:val="00AC04B9"/>
    <w:rsid w:val="00AC0628"/>
    <w:rsid w:val="00AC19BF"/>
    <w:rsid w:val="00AC1A04"/>
    <w:rsid w:val="00AC1EB3"/>
    <w:rsid w:val="00AC1FB0"/>
    <w:rsid w:val="00AC2046"/>
    <w:rsid w:val="00AC206F"/>
    <w:rsid w:val="00AC229E"/>
    <w:rsid w:val="00AC232B"/>
    <w:rsid w:val="00AC25C0"/>
    <w:rsid w:val="00AC2DE8"/>
    <w:rsid w:val="00AC380A"/>
    <w:rsid w:val="00AC3A75"/>
    <w:rsid w:val="00AC4693"/>
    <w:rsid w:val="00AC4C1C"/>
    <w:rsid w:val="00AC5145"/>
    <w:rsid w:val="00AC536D"/>
    <w:rsid w:val="00AC5686"/>
    <w:rsid w:val="00AC58FC"/>
    <w:rsid w:val="00AC65BD"/>
    <w:rsid w:val="00AC75A6"/>
    <w:rsid w:val="00AC75F0"/>
    <w:rsid w:val="00AC78BB"/>
    <w:rsid w:val="00AC7B49"/>
    <w:rsid w:val="00AD0619"/>
    <w:rsid w:val="00AD12E5"/>
    <w:rsid w:val="00AD19C9"/>
    <w:rsid w:val="00AD202D"/>
    <w:rsid w:val="00AD243D"/>
    <w:rsid w:val="00AD249B"/>
    <w:rsid w:val="00AD2EAC"/>
    <w:rsid w:val="00AD3ADE"/>
    <w:rsid w:val="00AD3C58"/>
    <w:rsid w:val="00AD3DC1"/>
    <w:rsid w:val="00AD4146"/>
    <w:rsid w:val="00AD438A"/>
    <w:rsid w:val="00AD477C"/>
    <w:rsid w:val="00AD523D"/>
    <w:rsid w:val="00AD5C83"/>
    <w:rsid w:val="00AD60B6"/>
    <w:rsid w:val="00AD6235"/>
    <w:rsid w:val="00AD64B5"/>
    <w:rsid w:val="00AD6FB3"/>
    <w:rsid w:val="00AD72B8"/>
    <w:rsid w:val="00AD7AAE"/>
    <w:rsid w:val="00AD7C71"/>
    <w:rsid w:val="00AD7F6C"/>
    <w:rsid w:val="00AE02E3"/>
    <w:rsid w:val="00AE0A14"/>
    <w:rsid w:val="00AE15F1"/>
    <w:rsid w:val="00AE15F6"/>
    <w:rsid w:val="00AE1CBA"/>
    <w:rsid w:val="00AE216F"/>
    <w:rsid w:val="00AE2381"/>
    <w:rsid w:val="00AE2B5E"/>
    <w:rsid w:val="00AE2CD1"/>
    <w:rsid w:val="00AE2CF1"/>
    <w:rsid w:val="00AE3439"/>
    <w:rsid w:val="00AE352C"/>
    <w:rsid w:val="00AE3CB9"/>
    <w:rsid w:val="00AE4A00"/>
    <w:rsid w:val="00AE4B88"/>
    <w:rsid w:val="00AE5442"/>
    <w:rsid w:val="00AE5D4F"/>
    <w:rsid w:val="00AE5E0F"/>
    <w:rsid w:val="00AE6535"/>
    <w:rsid w:val="00AE68CA"/>
    <w:rsid w:val="00AE6E4B"/>
    <w:rsid w:val="00AE75A4"/>
    <w:rsid w:val="00AE76FF"/>
    <w:rsid w:val="00AE79F6"/>
    <w:rsid w:val="00AE7AB2"/>
    <w:rsid w:val="00AF0235"/>
    <w:rsid w:val="00AF05B7"/>
    <w:rsid w:val="00AF05B8"/>
    <w:rsid w:val="00AF0F35"/>
    <w:rsid w:val="00AF10AF"/>
    <w:rsid w:val="00AF13C0"/>
    <w:rsid w:val="00AF1BDE"/>
    <w:rsid w:val="00AF1C6A"/>
    <w:rsid w:val="00AF1DE9"/>
    <w:rsid w:val="00AF23B1"/>
    <w:rsid w:val="00AF2FD6"/>
    <w:rsid w:val="00AF3A52"/>
    <w:rsid w:val="00AF3CDD"/>
    <w:rsid w:val="00AF3E8E"/>
    <w:rsid w:val="00AF411B"/>
    <w:rsid w:val="00AF4500"/>
    <w:rsid w:val="00AF4C65"/>
    <w:rsid w:val="00AF566A"/>
    <w:rsid w:val="00AF5B49"/>
    <w:rsid w:val="00AF62BF"/>
    <w:rsid w:val="00AF66B2"/>
    <w:rsid w:val="00AF6B23"/>
    <w:rsid w:val="00AF6B8E"/>
    <w:rsid w:val="00AF6BD0"/>
    <w:rsid w:val="00AF6C3F"/>
    <w:rsid w:val="00AF6E4C"/>
    <w:rsid w:val="00AF6F6E"/>
    <w:rsid w:val="00B00A31"/>
    <w:rsid w:val="00B00AE3"/>
    <w:rsid w:val="00B00BE1"/>
    <w:rsid w:val="00B01063"/>
    <w:rsid w:val="00B010A9"/>
    <w:rsid w:val="00B01869"/>
    <w:rsid w:val="00B01C44"/>
    <w:rsid w:val="00B01D97"/>
    <w:rsid w:val="00B02339"/>
    <w:rsid w:val="00B0237A"/>
    <w:rsid w:val="00B0253A"/>
    <w:rsid w:val="00B02818"/>
    <w:rsid w:val="00B032FA"/>
    <w:rsid w:val="00B03849"/>
    <w:rsid w:val="00B04C60"/>
    <w:rsid w:val="00B05D67"/>
    <w:rsid w:val="00B05DDA"/>
    <w:rsid w:val="00B067D3"/>
    <w:rsid w:val="00B06B13"/>
    <w:rsid w:val="00B07512"/>
    <w:rsid w:val="00B1076D"/>
    <w:rsid w:val="00B10E74"/>
    <w:rsid w:val="00B115EC"/>
    <w:rsid w:val="00B12123"/>
    <w:rsid w:val="00B124EC"/>
    <w:rsid w:val="00B1289B"/>
    <w:rsid w:val="00B13237"/>
    <w:rsid w:val="00B13798"/>
    <w:rsid w:val="00B138A6"/>
    <w:rsid w:val="00B13D75"/>
    <w:rsid w:val="00B13E0E"/>
    <w:rsid w:val="00B13F7D"/>
    <w:rsid w:val="00B141B9"/>
    <w:rsid w:val="00B1458A"/>
    <w:rsid w:val="00B145D3"/>
    <w:rsid w:val="00B14E76"/>
    <w:rsid w:val="00B15469"/>
    <w:rsid w:val="00B15884"/>
    <w:rsid w:val="00B15BAD"/>
    <w:rsid w:val="00B16857"/>
    <w:rsid w:val="00B17555"/>
    <w:rsid w:val="00B17B81"/>
    <w:rsid w:val="00B17F5B"/>
    <w:rsid w:val="00B17F89"/>
    <w:rsid w:val="00B20234"/>
    <w:rsid w:val="00B2043A"/>
    <w:rsid w:val="00B20660"/>
    <w:rsid w:val="00B209B2"/>
    <w:rsid w:val="00B20B52"/>
    <w:rsid w:val="00B2165D"/>
    <w:rsid w:val="00B21B69"/>
    <w:rsid w:val="00B21BC5"/>
    <w:rsid w:val="00B21C7C"/>
    <w:rsid w:val="00B21DA8"/>
    <w:rsid w:val="00B22603"/>
    <w:rsid w:val="00B22B1D"/>
    <w:rsid w:val="00B2409D"/>
    <w:rsid w:val="00B24B52"/>
    <w:rsid w:val="00B24CEC"/>
    <w:rsid w:val="00B24EF8"/>
    <w:rsid w:val="00B25220"/>
    <w:rsid w:val="00B252B2"/>
    <w:rsid w:val="00B25702"/>
    <w:rsid w:val="00B25B96"/>
    <w:rsid w:val="00B25E03"/>
    <w:rsid w:val="00B26236"/>
    <w:rsid w:val="00B26EB0"/>
    <w:rsid w:val="00B26F97"/>
    <w:rsid w:val="00B2731B"/>
    <w:rsid w:val="00B27333"/>
    <w:rsid w:val="00B27C04"/>
    <w:rsid w:val="00B30312"/>
    <w:rsid w:val="00B303DC"/>
    <w:rsid w:val="00B304A8"/>
    <w:rsid w:val="00B3096D"/>
    <w:rsid w:val="00B30B3D"/>
    <w:rsid w:val="00B31043"/>
    <w:rsid w:val="00B311A4"/>
    <w:rsid w:val="00B311FD"/>
    <w:rsid w:val="00B316D5"/>
    <w:rsid w:val="00B31CD5"/>
    <w:rsid w:val="00B31D9D"/>
    <w:rsid w:val="00B31DF5"/>
    <w:rsid w:val="00B3287E"/>
    <w:rsid w:val="00B32925"/>
    <w:rsid w:val="00B32DF7"/>
    <w:rsid w:val="00B330A2"/>
    <w:rsid w:val="00B3389B"/>
    <w:rsid w:val="00B339C3"/>
    <w:rsid w:val="00B33D4B"/>
    <w:rsid w:val="00B34A2A"/>
    <w:rsid w:val="00B34B0D"/>
    <w:rsid w:val="00B34C87"/>
    <w:rsid w:val="00B34FD2"/>
    <w:rsid w:val="00B3506B"/>
    <w:rsid w:val="00B35C43"/>
    <w:rsid w:val="00B35D42"/>
    <w:rsid w:val="00B36CFE"/>
    <w:rsid w:val="00B3711F"/>
    <w:rsid w:val="00B3755B"/>
    <w:rsid w:val="00B3767E"/>
    <w:rsid w:val="00B378F0"/>
    <w:rsid w:val="00B37A68"/>
    <w:rsid w:val="00B37CEE"/>
    <w:rsid w:val="00B40BC7"/>
    <w:rsid w:val="00B41B2F"/>
    <w:rsid w:val="00B41C2B"/>
    <w:rsid w:val="00B420D5"/>
    <w:rsid w:val="00B42272"/>
    <w:rsid w:val="00B422C4"/>
    <w:rsid w:val="00B42363"/>
    <w:rsid w:val="00B424C7"/>
    <w:rsid w:val="00B425F8"/>
    <w:rsid w:val="00B4330E"/>
    <w:rsid w:val="00B436F2"/>
    <w:rsid w:val="00B44054"/>
    <w:rsid w:val="00B4406A"/>
    <w:rsid w:val="00B44655"/>
    <w:rsid w:val="00B44AE7"/>
    <w:rsid w:val="00B457F9"/>
    <w:rsid w:val="00B45CEB"/>
    <w:rsid w:val="00B45DA7"/>
    <w:rsid w:val="00B4687C"/>
    <w:rsid w:val="00B47295"/>
    <w:rsid w:val="00B4731D"/>
    <w:rsid w:val="00B47398"/>
    <w:rsid w:val="00B4788D"/>
    <w:rsid w:val="00B47E1C"/>
    <w:rsid w:val="00B5006E"/>
    <w:rsid w:val="00B50143"/>
    <w:rsid w:val="00B50C08"/>
    <w:rsid w:val="00B513EB"/>
    <w:rsid w:val="00B5145A"/>
    <w:rsid w:val="00B51706"/>
    <w:rsid w:val="00B5176A"/>
    <w:rsid w:val="00B518D5"/>
    <w:rsid w:val="00B5194A"/>
    <w:rsid w:val="00B5195D"/>
    <w:rsid w:val="00B51C2A"/>
    <w:rsid w:val="00B51D54"/>
    <w:rsid w:val="00B51E50"/>
    <w:rsid w:val="00B52580"/>
    <w:rsid w:val="00B526BF"/>
    <w:rsid w:val="00B52760"/>
    <w:rsid w:val="00B528CD"/>
    <w:rsid w:val="00B53749"/>
    <w:rsid w:val="00B53BAB"/>
    <w:rsid w:val="00B54099"/>
    <w:rsid w:val="00B5472D"/>
    <w:rsid w:val="00B549A7"/>
    <w:rsid w:val="00B54BA4"/>
    <w:rsid w:val="00B54C22"/>
    <w:rsid w:val="00B55246"/>
    <w:rsid w:val="00B5554A"/>
    <w:rsid w:val="00B55783"/>
    <w:rsid w:val="00B55C35"/>
    <w:rsid w:val="00B55C62"/>
    <w:rsid w:val="00B560C5"/>
    <w:rsid w:val="00B56235"/>
    <w:rsid w:val="00B56302"/>
    <w:rsid w:val="00B563C2"/>
    <w:rsid w:val="00B56529"/>
    <w:rsid w:val="00B568DE"/>
    <w:rsid w:val="00B56AEB"/>
    <w:rsid w:val="00B56C6D"/>
    <w:rsid w:val="00B56D9E"/>
    <w:rsid w:val="00B574AC"/>
    <w:rsid w:val="00B5784A"/>
    <w:rsid w:val="00B57EEE"/>
    <w:rsid w:val="00B60D2F"/>
    <w:rsid w:val="00B60DD3"/>
    <w:rsid w:val="00B61173"/>
    <w:rsid w:val="00B61276"/>
    <w:rsid w:val="00B61640"/>
    <w:rsid w:val="00B619FA"/>
    <w:rsid w:val="00B620D5"/>
    <w:rsid w:val="00B6219C"/>
    <w:rsid w:val="00B62750"/>
    <w:rsid w:val="00B62B4E"/>
    <w:rsid w:val="00B62E3C"/>
    <w:rsid w:val="00B62E9F"/>
    <w:rsid w:val="00B6319C"/>
    <w:rsid w:val="00B63342"/>
    <w:rsid w:val="00B634A8"/>
    <w:rsid w:val="00B64202"/>
    <w:rsid w:val="00B64624"/>
    <w:rsid w:val="00B64A68"/>
    <w:rsid w:val="00B64AD0"/>
    <w:rsid w:val="00B65805"/>
    <w:rsid w:val="00B65B0B"/>
    <w:rsid w:val="00B66073"/>
    <w:rsid w:val="00B6607D"/>
    <w:rsid w:val="00B66DAA"/>
    <w:rsid w:val="00B66FBF"/>
    <w:rsid w:val="00B67946"/>
    <w:rsid w:val="00B67EA3"/>
    <w:rsid w:val="00B70216"/>
    <w:rsid w:val="00B70594"/>
    <w:rsid w:val="00B708E8"/>
    <w:rsid w:val="00B708FC"/>
    <w:rsid w:val="00B7109C"/>
    <w:rsid w:val="00B7158F"/>
    <w:rsid w:val="00B718EA"/>
    <w:rsid w:val="00B71A43"/>
    <w:rsid w:val="00B71C55"/>
    <w:rsid w:val="00B72232"/>
    <w:rsid w:val="00B7231C"/>
    <w:rsid w:val="00B73796"/>
    <w:rsid w:val="00B73EC2"/>
    <w:rsid w:val="00B7445E"/>
    <w:rsid w:val="00B74517"/>
    <w:rsid w:val="00B74A7B"/>
    <w:rsid w:val="00B74B24"/>
    <w:rsid w:val="00B75174"/>
    <w:rsid w:val="00B758BD"/>
    <w:rsid w:val="00B75907"/>
    <w:rsid w:val="00B75DB7"/>
    <w:rsid w:val="00B766C1"/>
    <w:rsid w:val="00B7674E"/>
    <w:rsid w:val="00B76BD1"/>
    <w:rsid w:val="00B77107"/>
    <w:rsid w:val="00B776F2"/>
    <w:rsid w:val="00B77995"/>
    <w:rsid w:val="00B779B2"/>
    <w:rsid w:val="00B8004C"/>
    <w:rsid w:val="00B804B5"/>
    <w:rsid w:val="00B80571"/>
    <w:rsid w:val="00B8074F"/>
    <w:rsid w:val="00B80C72"/>
    <w:rsid w:val="00B80E2A"/>
    <w:rsid w:val="00B81336"/>
    <w:rsid w:val="00B814E9"/>
    <w:rsid w:val="00B81721"/>
    <w:rsid w:val="00B8191F"/>
    <w:rsid w:val="00B81F1D"/>
    <w:rsid w:val="00B820FE"/>
    <w:rsid w:val="00B82646"/>
    <w:rsid w:val="00B82829"/>
    <w:rsid w:val="00B828F4"/>
    <w:rsid w:val="00B82EA4"/>
    <w:rsid w:val="00B835F5"/>
    <w:rsid w:val="00B83ACC"/>
    <w:rsid w:val="00B83D3E"/>
    <w:rsid w:val="00B84390"/>
    <w:rsid w:val="00B845C4"/>
    <w:rsid w:val="00B84B1C"/>
    <w:rsid w:val="00B8563D"/>
    <w:rsid w:val="00B85A79"/>
    <w:rsid w:val="00B86037"/>
    <w:rsid w:val="00B86B49"/>
    <w:rsid w:val="00B86D95"/>
    <w:rsid w:val="00B86F89"/>
    <w:rsid w:val="00B86FDE"/>
    <w:rsid w:val="00B87CE2"/>
    <w:rsid w:val="00B904F4"/>
    <w:rsid w:val="00B90AEE"/>
    <w:rsid w:val="00B90C35"/>
    <w:rsid w:val="00B91104"/>
    <w:rsid w:val="00B91532"/>
    <w:rsid w:val="00B91F45"/>
    <w:rsid w:val="00B928C9"/>
    <w:rsid w:val="00B92CA3"/>
    <w:rsid w:val="00B92DE2"/>
    <w:rsid w:val="00B93178"/>
    <w:rsid w:val="00B93327"/>
    <w:rsid w:val="00B9337D"/>
    <w:rsid w:val="00B93578"/>
    <w:rsid w:val="00B936A7"/>
    <w:rsid w:val="00B938D1"/>
    <w:rsid w:val="00B93959"/>
    <w:rsid w:val="00B939CE"/>
    <w:rsid w:val="00B93CBD"/>
    <w:rsid w:val="00B944E2"/>
    <w:rsid w:val="00B94974"/>
    <w:rsid w:val="00B95513"/>
    <w:rsid w:val="00B9579B"/>
    <w:rsid w:val="00B95BF5"/>
    <w:rsid w:val="00B96040"/>
    <w:rsid w:val="00B960CD"/>
    <w:rsid w:val="00B9625A"/>
    <w:rsid w:val="00B964D9"/>
    <w:rsid w:val="00B9679B"/>
    <w:rsid w:val="00B96E56"/>
    <w:rsid w:val="00B96F86"/>
    <w:rsid w:val="00B974CC"/>
    <w:rsid w:val="00B976D8"/>
    <w:rsid w:val="00B976F8"/>
    <w:rsid w:val="00B97C82"/>
    <w:rsid w:val="00B97C89"/>
    <w:rsid w:val="00BA04BE"/>
    <w:rsid w:val="00BA08F3"/>
    <w:rsid w:val="00BA18FB"/>
    <w:rsid w:val="00BA1A2D"/>
    <w:rsid w:val="00BA1D0D"/>
    <w:rsid w:val="00BA200E"/>
    <w:rsid w:val="00BA2051"/>
    <w:rsid w:val="00BA232F"/>
    <w:rsid w:val="00BA24AB"/>
    <w:rsid w:val="00BA2956"/>
    <w:rsid w:val="00BA2C51"/>
    <w:rsid w:val="00BA2CD9"/>
    <w:rsid w:val="00BA3183"/>
    <w:rsid w:val="00BA34EF"/>
    <w:rsid w:val="00BA37FA"/>
    <w:rsid w:val="00BA393D"/>
    <w:rsid w:val="00BA3D24"/>
    <w:rsid w:val="00BA3EF7"/>
    <w:rsid w:val="00BA4C2F"/>
    <w:rsid w:val="00BA4F5D"/>
    <w:rsid w:val="00BA5488"/>
    <w:rsid w:val="00BA54DE"/>
    <w:rsid w:val="00BA54F9"/>
    <w:rsid w:val="00BA550D"/>
    <w:rsid w:val="00BA5553"/>
    <w:rsid w:val="00BA5979"/>
    <w:rsid w:val="00BA5C8A"/>
    <w:rsid w:val="00BA5DA3"/>
    <w:rsid w:val="00BA654E"/>
    <w:rsid w:val="00BA65D5"/>
    <w:rsid w:val="00BA6B49"/>
    <w:rsid w:val="00BA6BA3"/>
    <w:rsid w:val="00BA6F53"/>
    <w:rsid w:val="00BA7507"/>
    <w:rsid w:val="00BA7CB5"/>
    <w:rsid w:val="00BA7E0E"/>
    <w:rsid w:val="00BB00C7"/>
    <w:rsid w:val="00BB00CF"/>
    <w:rsid w:val="00BB011E"/>
    <w:rsid w:val="00BB04CB"/>
    <w:rsid w:val="00BB0AD0"/>
    <w:rsid w:val="00BB0C6C"/>
    <w:rsid w:val="00BB0CA0"/>
    <w:rsid w:val="00BB0F1A"/>
    <w:rsid w:val="00BB195A"/>
    <w:rsid w:val="00BB1C20"/>
    <w:rsid w:val="00BB2039"/>
    <w:rsid w:val="00BB204B"/>
    <w:rsid w:val="00BB24DC"/>
    <w:rsid w:val="00BB2C8A"/>
    <w:rsid w:val="00BB2E6E"/>
    <w:rsid w:val="00BB32EB"/>
    <w:rsid w:val="00BB3A78"/>
    <w:rsid w:val="00BB3A8C"/>
    <w:rsid w:val="00BB3F78"/>
    <w:rsid w:val="00BB416C"/>
    <w:rsid w:val="00BB4411"/>
    <w:rsid w:val="00BB4BE6"/>
    <w:rsid w:val="00BB4C52"/>
    <w:rsid w:val="00BB4CD7"/>
    <w:rsid w:val="00BB526B"/>
    <w:rsid w:val="00BB55E6"/>
    <w:rsid w:val="00BB5A64"/>
    <w:rsid w:val="00BB60FB"/>
    <w:rsid w:val="00BB616C"/>
    <w:rsid w:val="00BB6690"/>
    <w:rsid w:val="00BB6E6B"/>
    <w:rsid w:val="00BB7901"/>
    <w:rsid w:val="00BB7F6F"/>
    <w:rsid w:val="00BC03CD"/>
    <w:rsid w:val="00BC05C4"/>
    <w:rsid w:val="00BC0653"/>
    <w:rsid w:val="00BC0698"/>
    <w:rsid w:val="00BC08C9"/>
    <w:rsid w:val="00BC08DC"/>
    <w:rsid w:val="00BC0B48"/>
    <w:rsid w:val="00BC1535"/>
    <w:rsid w:val="00BC24A4"/>
    <w:rsid w:val="00BC2BEA"/>
    <w:rsid w:val="00BC35BF"/>
    <w:rsid w:val="00BC39F2"/>
    <w:rsid w:val="00BC4243"/>
    <w:rsid w:val="00BC425C"/>
    <w:rsid w:val="00BC4884"/>
    <w:rsid w:val="00BC4CB9"/>
    <w:rsid w:val="00BC53DD"/>
    <w:rsid w:val="00BC6198"/>
    <w:rsid w:val="00BC6CB3"/>
    <w:rsid w:val="00BC71A1"/>
    <w:rsid w:val="00BC75D4"/>
    <w:rsid w:val="00BC7CF8"/>
    <w:rsid w:val="00BC7EE6"/>
    <w:rsid w:val="00BD0C82"/>
    <w:rsid w:val="00BD13A1"/>
    <w:rsid w:val="00BD1709"/>
    <w:rsid w:val="00BD1FA0"/>
    <w:rsid w:val="00BD2567"/>
    <w:rsid w:val="00BD2584"/>
    <w:rsid w:val="00BD28FB"/>
    <w:rsid w:val="00BD33F5"/>
    <w:rsid w:val="00BD3429"/>
    <w:rsid w:val="00BD42CB"/>
    <w:rsid w:val="00BD4C47"/>
    <w:rsid w:val="00BD4CCB"/>
    <w:rsid w:val="00BD50A1"/>
    <w:rsid w:val="00BD5409"/>
    <w:rsid w:val="00BD55E3"/>
    <w:rsid w:val="00BD5611"/>
    <w:rsid w:val="00BD563A"/>
    <w:rsid w:val="00BD56C7"/>
    <w:rsid w:val="00BD5F61"/>
    <w:rsid w:val="00BD6191"/>
    <w:rsid w:val="00BD65E9"/>
    <w:rsid w:val="00BD6AC2"/>
    <w:rsid w:val="00BD7053"/>
    <w:rsid w:val="00BD7350"/>
    <w:rsid w:val="00BD7396"/>
    <w:rsid w:val="00BD7A11"/>
    <w:rsid w:val="00BD7D83"/>
    <w:rsid w:val="00BD7DED"/>
    <w:rsid w:val="00BE0558"/>
    <w:rsid w:val="00BE111D"/>
    <w:rsid w:val="00BE1488"/>
    <w:rsid w:val="00BE1B63"/>
    <w:rsid w:val="00BE1C5A"/>
    <w:rsid w:val="00BE251E"/>
    <w:rsid w:val="00BE2817"/>
    <w:rsid w:val="00BE2BCC"/>
    <w:rsid w:val="00BE30E6"/>
    <w:rsid w:val="00BE3762"/>
    <w:rsid w:val="00BE3883"/>
    <w:rsid w:val="00BE404F"/>
    <w:rsid w:val="00BE45A6"/>
    <w:rsid w:val="00BE59E3"/>
    <w:rsid w:val="00BE5F2B"/>
    <w:rsid w:val="00BE63C3"/>
    <w:rsid w:val="00BE66E6"/>
    <w:rsid w:val="00BE6735"/>
    <w:rsid w:val="00BE678B"/>
    <w:rsid w:val="00BE6916"/>
    <w:rsid w:val="00BE6968"/>
    <w:rsid w:val="00BE6CE1"/>
    <w:rsid w:val="00BE7529"/>
    <w:rsid w:val="00BE78DF"/>
    <w:rsid w:val="00BE797B"/>
    <w:rsid w:val="00BE7A2D"/>
    <w:rsid w:val="00BE7D77"/>
    <w:rsid w:val="00BE7DFB"/>
    <w:rsid w:val="00BF096E"/>
    <w:rsid w:val="00BF09C0"/>
    <w:rsid w:val="00BF0B56"/>
    <w:rsid w:val="00BF137A"/>
    <w:rsid w:val="00BF14C7"/>
    <w:rsid w:val="00BF1666"/>
    <w:rsid w:val="00BF19C4"/>
    <w:rsid w:val="00BF1B3F"/>
    <w:rsid w:val="00BF1D05"/>
    <w:rsid w:val="00BF2116"/>
    <w:rsid w:val="00BF2254"/>
    <w:rsid w:val="00BF240F"/>
    <w:rsid w:val="00BF28CE"/>
    <w:rsid w:val="00BF2D67"/>
    <w:rsid w:val="00BF2F99"/>
    <w:rsid w:val="00BF309C"/>
    <w:rsid w:val="00BF3194"/>
    <w:rsid w:val="00BF40EA"/>
    <w:rsid w:val="00BF45B3"/>
    <w:rsid w:val="00BF49F0"/>
    <w:rsid w:val="00BF590F"/>
    <w:rsid w:val="00BF5F32"/>
    <w:rsid w:val="00BF6C26"/>
    <w:rsid w:val="00BF6EB9"/>
    <w:rsid w:val="00BF713C"/>
    <w:rsid w:val="00BF73E8"/>
    <w:rsid w:val="00BF7617"/>
    <w:rsid w:val="00BF76B1"/>
    <w:rsid w:val="00BF7A80"/>
    <w:rsid w:val="00BF7C30"/>
    <w:rsid w:val="00C00679"/>
    <w:rsid w:val="00C01556"/>
    <w:rsid w:val="00C021C9"/>
    <w:rsid w:val="00C0230A"/>
    <w:rsid w:val="00C026DC"/>
    <w:rsid w:val="00C02FCE"/>
    <w:rsid w:val="00C047DC"/>
    <w:rsid w:val="00C0486D"/>
    <w:rsid w:val="00C04C0A"/>
    <w:rsid w:val="00C052B5"/>
    <w:rsid w:val="00C0541D"/>
    <w:rsid w:val="00C05761"/>
    <w:rsid w:val="00C05A16"/>
    <w:rsid w:val="00C06140"/>
    <w:rsid w:val="00C0638A"/>
    <w:rsid w:val="00C063F4"/>
    <w:rsid w:val="00C0658F"/>
    <w:rsid w:val="00C06591"/>
    <w:rsid w:val="00C06913"/>
    <w:rsid w:val="00C06A56"/>
    <w:rsid w:val="00C0763C"/>
    <w:rsid w:val="00C07D6F"/>
    <w:rsid w:val="00C101D1"/>
    <w:rsid w:val="00C11F62"/>
    <w:rsid w:val="00C1218A"/>
    <w:rsid w:val="00C1227A"/>
    <w:rsid w:val="00C127A4"/>
    <w:rsid w:val="00C128FA"/>
    <w:rsid w:val="00C12B43"/>
    <w:rsid w:val="00C1300C"/>
    <w:rsid w:val="00C13167"/>
    <w:rsid w:val="00C13F27"/>
    <w:rsid w:val="00C14080"/>
    <w:rsid w:val="00C141F4"/>
    <w:rsid w:val="00C15143"/>
    <w:rsid w:val="00C16566"/>
    <w:rsid w:val="00C16BEF"/>
    <w:rsid w:val="00C17368"/>
    <w:rsid w:val="00C17D7E"/>
    <w:rsid w:val="00C205BD"/>
    <w:rsid w:val="00C20706"/>
    <w:rsid w:val="00C20944"/>
    <w:rsid w:val="00C209DC"/>
    <w:rsid w:val="00C210A2"/>
    <w:rsid w:val="00C2185B"/>
    <w:rsid w:val="00C219D0"/>
    <w:rsid w:val="00C21BA3"/>
    <w:rsid w:val="00C21F9C"/>
    <w:rsid w:val="00C220B5"/>
    <w:rsid w:val="00C22464"/>
    <w:rsid w:val="00C224AF"/>
    <w:rsid w:val="00C22670"/>
    <w:rsid w:val="00C227E6"/>
    <w:rsid w:val="00C2283E"/>
    <w:rsid w:val="00C22E86"/>
    <w:rsid w:val="00C22FAD"/>
    <w:rsid w:val="00C233E4"/>
    <w:rsid w:val="00C23445"/>
    <w:rsid w:val="00C237C3"/>
    <w:rsid w:val="00C24593"/>
    <w:rsid w:val="00C24662"/>
    <w:rsid w:val="00C2493D"/>
    <w:rsid w:val="00C2509B"/>
    <w:rsid w:val="00C252D7"/>
    <w:rsid w:val="00C2542B"/>
    <w:rsid w:val="00C2586D"/>
    <w:rsid w:val="00C25BB9"/>
    <w:rsid w:val="00C25C66"/>
    <w:rsid w:val="00C260F9"/>
    <w:rsid w:val="00C26118"/>
    <w:rsid w:val="00C26133"/>
    <w:rsid w:val="00C2616C"/>
    <w:rsid w:val="00C26A97"/>
    <w:rsid w:val="00C274BD"/>
    <w:rsid w:val="00C275A8"/>
    <w:rsid w:val="00C2783C"/>
    <w:rsid w:val="00C27B80"/>
    <w:rsid w:val="00C27DE6"/>
    <w:rsid w:val="00C27EAC"/>
    <w:rsid w:val="00C30615"/>
    <w:rsid w:val="00C307E5"/>
    <w:rsid w:val="00C309D6"/>
    <w:rsid w:val="00C30C34"/>
    <w:rsid w:val="00C310D1"/>
    <w:rsid w:val="00C310FE"/>
    <w:rsid w:val="00C312C6"/>
    <w:rsid w:val="00C31430"/>
    <w:rsid w:val="00C3198F"/>
    <w:rsid w:val="00C3257E"/>
    <w:rsid w:val="00C32872"/>
    <w:rsid w:val="00C328E6"/>
    <w:rsid w:val="00C32AAF"/>
    <w:rsid w:val="00C32BF6"/>
    <w:rsid w:val="00C32E5B"/>
    <w:rsid w:val="00C33750"/>
    <w:rsid w:val="00C33981"/>
    <w:rsid w:val="00C33EF2"/>
    <w:rsid w:val="00C34E92"/>
    <w:rsid w:val="00C34EB8"/>
    <w:rsid w:val="00C3529F"/>
    <w:rsid w:val="00C3558C"/>
    <w:rsid w:val="00C37713"/>
    <w:rsid w:val="00C379C4"/>
    <w:rsid w:val="00C37BAB"/>
    <w:rsid w:val="00C37F6A"/>
    <w:rsid w:val="00C4006F"/>
    <w:rsid w:val="00C40659"/>
    <w:rsid w:val="00C415A1"/>
    <w:rsid w:val="00C41CB1"/>
    <w:rsid w:val="00C421A6"/>
    <w:rsid w:val="00C4230B"/>
    <w:rsid w:val="00C4267D"/>
    <w:rsid w:val="00C42C36"/>
    <w:rsid w:val="00C43461"/>
    <w:rsid w:val="00C436B3"/>
    <w:rsid w:val="00C4379B"/>
    <w:rsid w:val="00C437D8"/>
    <w:rsid w:val="00C43978"/>
    <w:rsid w:val="00C43EB0"/>
    <w:rsid w:val="00C448DB"/>
    <w:rsid w:val="00C44993"/>
    <w:rsid w:val="00C44AAB"/>
    <w:rsid w:val="00C44FB3"/>
    <w:rsid w:val="00C44FCF"/>
    <w:rsid w:val="00C4509C"/>
    <w:rsid w:val="00C4543A"/>
    <w:rsid w:val="00C45A51"/>
    <w:rsid w:val="00C45C40"/>
    <w:rsid w:val="00C45D82"/>
    <w:rsid w:val="00C45D9F"/>
    <w:rsid w:val="00C45FDA"/>
    <w:rsid w:val="00C4601B"/>
    <w:rsid w:val="00C461DA"/>
    <w:rsid w:val="00C46865"/>
    <w:rsid w:val="00C46FA6"/>
    <w:rsid w:val="00C472F3"/>
    <w:rsid w:val="00C4746B"/>
    <w:rsid w:val="00C476AE"/>
    <w:rsid w:val="00C476D2"/>
    <w:rsid w:val="00C478AD"/>
    <w:rsid w:val="00C47B6F"/>
    <w:rsid w:val="00C47E17"/>
    <w:rsid w:val="00C51332"/>
    <w:rsid w:val="00C514D7"/>
    <w:rsid w:val="00C51821"/>
    <w:rsid w:val="00C52254"/>
    <w:rsid w:val="00C530AA"/>
    <w:rsid w:val="00C533EB"/>
    <w:rsid w:val="00C5385F"/>
    <w:rsid w:val="00C538F2"/>
    <w:rsid w:val="00C5404E"/>
    <w:rsid w:val="00C542F9"/>
    <w:rsid w:val="00C54E17"/>
    <w:rsid w:val="00C56024"/>
    <w:rsid w:val="00C560F5"/>
    <w:rsid w:val="00C561C1"/>
    <w:rsid w:val="00C56927"/>
    <w:rsid w:val="00C56E8C"/>
    <w:rsid w:val="00C57572"/>
    <w:rsid w:val="00C5784D"/>
    <w:rsid w:val="00C609C1"/>
    <w:rsid w:val="00C60ECA"/>
    <w:rsid w:val="00C614C5"/>
    <w:rsid w:val="00C61631"/>
    <w:rsid w:val="00C61B6C"/>
    <w:rsid w:val="00C620EF"/>
    <w:rsid w:val="00C62287"/>
    <w:rsid w:val="00C62BBC"/>
    <w:rsid w:val="00C62E1C"/>
    <w:rsid w:val="00C63B20"/>
    <w:rsid w:val="00C63BBB"/>
    <w:rsid w:val="00C64A3E"/>
    <w:rsid w:val="00C65052"/>
    <w:rsid w:val="00C652DA"/>
    <w:rsid w:val="00C654EB"/>
    <w:rsid w:val="00C65AA7"/>
    <w:rsid w:val="00C663C8"/>
    <w:rsid w:val="00C676E0"/>
    <w:rsid w:val="00C67921"/>
    <w:rsid w:val="00C706D2"/>
    <w:rsid w:val="00C706FA"/>
    <w:rsid w:val="00C709B4"/>
    <w:rsid w:val="00C710BB"/>
    <w:rsid w:val="00C7126E"/>
    <w:rsid w:val="00C713B4"/>
    <w:rsid w:val="00C71517"/>
    <w:rsid w:val="00C71613"/>
    <w:rsid w:val="00C72216"/>
    <w:rsid w:val="00C72724"/>
    <w:rsid w:val="00C7295F"/>
    <w:rsid w:val="00C73783"/>
    <w:rsid w:val="00C737D9"/>
    <w:rsid w:val="00C73D6C"/>
    <w:rsid w:val="00C747C4"/>
    <w:rsid w:val="00C751E1"/>
    <w:rsid w:val="00C7598E"/>
    <w:rsid w:val="00C75F37"/>
    <w:rsid w:val="00C76A5D"/>
    <w:rsid w:val="00C76F0A"/>
    <w:rsid w:val="00C77A3C"/>
    <w:rsid w:val="00C77A4F"/>
    <w:rsid w:val="00C77CC3"/>
    <w:rsid w:val="00C80111"/>
    <w:rsid w:val="00C80597"/>
    <w:rsid w:val="00C808BF"/>
    <w:rsid w:val="00C80B92"/>
    <w:rsid w:val="00C80D5D"/>
    <w:rsid w:val="00C8180D"/>
    <w:rsid w:val="00C818DB"/>
    <w:rsid w:val="00C81C1B"/>
    <w:rsid w:val="00C82091"/>
    <w:rsid w:val="00C8222A"/>
    <w:rsid w:val="00C822C8"/>
    <w:rsid w:val="00C822E9"/>
    <w:rsid w:val="00C824AD"/>
    <w:rsid w:val="00C82D4F"/>
    <w:rsid w:val="00C848B9"/>
    <w:rsid w:val="00C84BAE"/>
    <w:rsid w:val="00C84ED1"/>
    <w:rsid w:val="00C85206"/>
    <w:rsid w:val="00C853AD"/>
    <w:rsid w:val="00C8542E"/>
    <w:rsid w:val="00C85BD3"/>
    <w:rsid w:val="00C8600E"/>
    <w:rsid w:val="00C8615C"/>
    <w:rsid w:val="00C863C5"/>
    <w:rsid w:val="00C86BC1"/>
    <w:rsid w:val="00C86D54"/>
    <w:rsid w:val="00C871DC"/>
    <w:rsid w:val="00C872AE"/>
    <w:rsid w:val="00C87349"/>
    <w:rsid w:val="00C8739A"/>
    <w:rsid w:val="00C874FE"/>
    <w:rsid w:val="00C87EB0"/>
    <w:rsid w:val="00C9022C"/>
    <w:rsid w:val="00C90DE5"/>
    <w:rsid w:val="00C91229"/>
    <w:rsid w:val="00C912B2"/>
    <w:rsid w:val="00C91344"/>
    <w:rsid w:val="00C913C1"/>
    <w:rsid w:val="00C91454"/>
    <w:rsid w:val="00C918A3"/>
    <w:rsid w:val="00C92321"/>
    <w:rsid w:val="00C92443"/>
    <w:rsid w:val="00C924A9"/>
    <w:rsid w:val="00C92785"/>
    <w:rsid w:val="00C929D0"/>
    <w:rsid w:val="00C92C22"/>
    <w:rsid w:val="00C92C23"/>
    <w:rsid w:val="00C92FE5"/>
    <w:rsid w:val="00C934DB"/>
    <w:rsid w:val="00C938C7"/>
    <w:rsid w:val="00C943BB"/>
    <w:rsid w:val="00C945F4"/>
    <w:rsid w:val="00C94746"/>
    <w:rsid w:val="00C94DA9"/>
    <w:rsid w:val="00C95051"/>
    <w:rsid w:val="00C95059"/>
    <w:rsid w:val="00C951FC"/>
    <w:rsid w:val="00C952BB"/>
    <w:rsid w:val="00C952E0"/>
    <w:rsid w:val="00C95EB7"/>
    <w:rsid w:val="00C96363"/>
    <w:rsid w:val="00C96498"/>
    <w:rsid w:val="00C96770"/>
    <w:rsid w:val="00C9698E"/>
    <w:rsid w:val="00C9698F"/>
    <w:rsid w:val="00C96F86"/>
    <w:rsid w:val="00C97423"/>
    <w:rsid w:val="00C976BD"/>
    <w:rsid w:val="00C97B9C"/>
    <w:rsid w:val="00C97BCD"/>
    <w:rsid w:val="00CA00ED"/>
    <w:rsid w:val="00CA0140"/>
    <w:rsid w:val="00CA04E7"/>
    <w:rsid w:val="00CA07B4"/>
    <w:rsid w:val="00CA09F9"/>
    <w:rsid w:val="00CA0A05"/>
    <w:rsid w:val="00CA0A77"/>
    <w:rsid w:val="00CA0AF0"/>
    <w:rsid w:val="00CA0D57"/>
    <w:rsid w:val="00CA190D"/>
    <w:rsid w:val="00CA1BE7"/>
    <w:rsid w:val="00CA2F6B"/>
    <w:rsid w:val="00CA35DD"/>
    <w:rsid w:val="00CA3758"/>
    <w:rsid w:val="00CA3994"/>
    <w:rsid w:val="00CA3B59"/>
    <w:rsid w:val="00CA4030"/>
    <w:rsid w:val="00CA4401"/>
    <w:rsid w:val="00CA4619"/>
    <w:rsid w:val="00CA55A5"/>
    <w:rsid w:val="00CA6347"/>
    <w:rsid w:val="00CA6413"/>
    <w:rsid w:val="00CA6558"/>
    <w:rsid w:val="00CA6671"/>
    <w:rsid w:val="00CA6FC0"/>
    <w:rsid w:val="00CA7014"/>
    <w:rsid w:val="00CA7119"/>
    <w:rsid w:val="00CA7124"/>
    <w:rsid w:val="00CA7470"/>
    <w:rsid w:val="00CA76E1"/>
    <w:rsid w:val="00CA7C1E"/>
    <w:rsid w:val="00CB003D"/>
    <w:rsid w:val="00CB0A88"/>
    <w:rsid w:val="00CB11FA"/>
    <w:rsid w:val="00CB1653"/>
    <w:rsid w:val="00CB1A6F"/>
    <w:rsid w:val="00CB205D"/>
    <w:rsid w:val="00CB26BF"/>
    <w:rsid w:val="00CB28FA"/>
    <w:rsid w:val="00CB29D8"/>
    <w:rsid w:val="00CB2CC2"/>
    <w:rsid w:val="00CB3416"/>
    <w:rsid w:val="00CB3E7D"/>
    <w:rsid w:val="00CB5774"/>
    <w:rsid w:val="00CB641F"/>
    <w:rsid w:val="00CB6B65"/>
    <w:rsid w:val="00CB6E44"/>
    <w:rsid w:val="00CB707E"/>
    <w:rsid w:val="00CB70B7"/>
    <w:rsid w:val="00CB7496"/>
    <w:rsid w:val="00CB7ADF"/>
    <w:rsid w:val="00CC00C4"/>
    <w:rsid w:val="00CC03DC"/>
    <w:rsid w:val="00CC04AC"/>
    <w:rsid w:val="00CC0614"/>
    <w:rsid w:val="00CC07F5"/>
    <w:rsid w:val="00CC11CB"/>
    <w:rsid w:val="00CC1677"/>
    <w:rsid w:val="00CC16DA"/>
    <w:rsid w:val="00CC1AF2"/>
    <w:rsid w:val="00CC1E4A"/>
    <w:rsid w:val="00CC1E50"/>
    <w:rsid w:val="00CC2F76"/>
    <w:rsid w:val="00CC35CE"/>
    <w:rsid w:val="00CC3870"/>
    <w:rsid w:val="00CC3C7D"/>
    <w:rsid w:val="00CC45E3"/>
    <w:rsid w:val="00CC4EA9"/>
    <w:rsid w:val="00CC59E3"/>
    <w:rsid w:val="00CC63C9"/>
    <w:rsid w:val="00CC6897"/>
    <w:rsid w:val="00CC6F7E"/>
    <w:rsid w:val="00CD02E8"/>
    <w:rsid w:val="00CD0465"/>
    <w:rsid w:val="00CD05D0"/>
    <w:rsid w:val="00CD0AEE"/>
    <w:rsid w:val="00CD0B76"/>
    <w:rsid w:val="00CD0D08"/>
    <w:rsid w:val="00CD0F0D"/>
    <w:rsid w:val="00CD0F78"/>
    <w:rsid w:val="00CD1B3A"/>
    <w:rsid w:val="00CD2552"/>
    <w:rsid w:val="00CD25D3"/>
    <w:rsid w:val="00CD2DC2"/>
    <w:rsid w:val="00CD323C"/>
    <w:rsid w:val="00CD3281"/>
    <w:rsid w:val="00CD3963"/>
    <w:rsid w:val="00CD4647"/>
    <w:rsid w:val="00CD49DF"/>
    <w:rsid w:val="00CD4A2F"/>
    <w:rsid w:val="00CD4C20"/>
    <w:rsid w:val="00CD4C58"/>
    <w:rsid w:val="00CD4CF6"/>
    <w:rsid w:val="00CD511B"/>
    <w:rsid w:val="00CD54FC"/>
    <w:rsid w:val="00CD5762"/>
    <w:rsid w:val="00CD5825"/>
    <w:rsid w:val="00CD5D28"/>
    <w:rsid w:val="00CD663C"/>
    <w:rsid w:val="00CD6A53"/>
    <w:rsid w:val="00CD725F"/>
    <w:rsid w:val="00CD728C"/>
    <w:rsid w:val="00CD7C58"/>
    <w:rsid w:val="00CD7F07"/>
    <w:rsid w:val="00CD7F57"/>
    <w:rsid w:val="00CD7FA3"/>
    <w:rsid w:val="00CE0599"/>
    <w:rsid w:val="00CE1933"/>
    <w:rsid w:val="00CE21B0"/>
    <w:rsid w:val="00CE2707"/>
    <w:rsid w:val="00CE2883"/>
    <w:rsid w:val="00CE2929"/>
    <w:rsid w:val="00CE29F8"/>
    <w:rsid w:val="00CE2A9D"/>
    <w:rsid w:val="00CE2C54"/>
    <w:rsid w:val="00CE3D7F"/>
    <w:rsid w:val="00CE4486"/>
    <w:rsid w:val="00CE452A"/>
    <w:rsid w:val="00CE462A"/>
    <w:rsid w:val="00CE4CC6"/>
    <w:rsid w:val="00CE4D3D"/>
    <w:rsid w:val="00CE5216"/>
    <w:rsid w:val="00CE521B"/>
    <w:rsid w:val="00CE5220"/>
    <w:rsid w:val="00CE5425"/>
    <w:rsid w:val="00CE59E7"/>
    <w:rsid w:val="00CE6073"/>
    <w:rsid w:val="00CE61A1"/>
    <w:rsid w:val="00CE624D"/>
    <w:rsid w:val="00CE6638"/>
    <w:rsid w:val="00CE69A9"/>
    <w:rsid w:val="00CE6A41"/>
    <w:rsid w:val="00CE6DBB"/>
    <w:rsid w:val="00CE6EF5"/>
    <w:rsid w:val="00CE767D"/>
    <w:rsid w:val="00CE7F7C"/>
    <w:rsid w:val="00CF0AB9"/>
    <w:rsid w:val="00CF0F73"/>
    <w:rsid w:val="00CF0F76"/>
    <w:rsid w:val="00CF1131"/>
    <w:rsid w:val="00CF18E9"/>
    <w:rsid w:val="00CF1C5C"/>
    <w:rsid w:val="00CF2089"/>
    <w:rsid w:val="00CF261D"/>
    <w:rsid w:val="00CF2EA8"/>
    <w:rsid w:val="00CF30C0"/>
    <w:rsid w:val="00CF3219"/>
    <w:rsid w:val="00CF3508"/>
    <w:rsid w:val="00CF3B3F"/>
    <w:rsid w:val="00CF3C4D"/>
    <w:rsid w:val="00CF3D50"/>
    <w:rsid w:val="00CF4061"/>
    <w:rsid w:val="00CF4456"/>
    <w:rsid w:val="00CF46EE"/>
    <w:rsid w:val="00CF4736"/>
    <w:rsid w:val="00CF4CC1"/>
    <w:rsid w:val="00CF5A8E"/>
    <w:rsid w:val="00CF5AAC"/>
    <w:rsid w:val="00CF63DF"/>
    <w:rsid w:val="00CF6861"/>
    <w:rsid w:val="00CF69BE"/>
    <w:rsid w:val="00CF6A60"/>
    <w:rsid w:val="00CF6A67"/>
    <w:rsid w:val="00CF6F70"/>
    <w:rsid w:val="00CF783F"/>
    <w:rsid w:val="00CF7E5B"/>
    <w:rsid w:val="00D003C1"/>
    <w:rsid w:val="00D00B54"/>
    <w:rsid w:val="00D01124"/>
    <w:rsid w:val="00D01294"/>
    <w:rsid w:val="00D01AA9"/>
    <w:rsid w:val="00D02041"/>
    <w:rsid w:val="00D02276"/>
    <w:rsid w:val="00D02280"/>
    <w:rsid w:val="00D02714"/>
    <w:rsid w:val="00D0287D"/>
    <w:rsid w:val="00D029F5"/>
    <w:rsid w:val="00D02A62"/>
    <w:rsid w:val="00D03708"/>
    <w:rsid w:val="00D03751"/>
    <w:rsid w:val="00D03838"/>
    <w:rsid w:val="00D03D4B"/>
    <w:rsid w:val="00D03D81"/>
    <w:rsid w:val="00D04258"/>
    <w:rsid w:val="00D0455B"/>
    <w:rsid w:val="00D047EE"/>
    <w:rsid w:val="00D05827"/>
    <w:rsid w:val="00D05FEC"/>
    <w:rsid w:val="00D061A7"/>
    <w:rsid w:val="00D07337"/>
    <w:rsid w:val="00D1082F"/>
    <w:rsid w:val="00D10EEA"/>
    <w:rsid w:val="00D11760"/>
    <w:rsid w:val="00D11F48"/>
    <w:rsid w:val="00D12AB7"/>
    <w:rsid w:val="00D12ABB"/>
    <w:rsid w:val="00D12FE7"/>
    <w:rsid w:val="00D13002"/>
    <w:rsid w:val="00D134E8"/>
    <w:rsid w:val="00D13509"/>
    <w:rsid w:val="00D1386C"/>
    <w:rsid w:val="00D13A0B"/>
    <w:rsid w:val="00D13AED"/>
    <w:rsid w:val="00D13B3D"/>
    <w:rsid w:val="00D13D94"/>
    <w:rsid w:val="00D14CB1"/>
    <w:rsid w:val="00D14E3F"/>
    <w:rsid w:val="00D15512"/>
    <w:rsid w:val="00D168DE"/>
    <w:rsid w:val="00D16B4B"/>
    <w:rsid w:val="00D17273"/>
    <w:rsid w:val="00D17CBC"/>
    <w:rsid w:val="00D17E93"/>
    <w:rsid w:val="00D205D6"/>
    <w:rsid w:val="00D20E80"/>
    <w:rsid w:val="00D20FD3"/>
    <w:rsid w:val="00D2159C"/>
    <w:rsid w:val="00D21CE8"/>
    <w:rsid w:val="00D21E9A"/>
    <w:rsid w:val="00D223FF"/>
    <w:rsid w:val="00D22B29"/>
    <w:rsid w:val="00D234AC"/>
    <w:rsid w:val="00D2359B"/>
    <w:rsid w:val="00D2388C"/>
    <w:rsid w:val="00D23B38"/>
    <w:rsid w:val="00D23CF8"/>
    <w:rsid w:val="00D23D56"/>
    <w:rsid w:val="00D24766"/>
    <w:rsid w:val="00D24D6A"/>
    <w:rsid w:val="00D253DF"/>
    <w:rsid w:val="00D25A42"/>
    <w:rsid w:val="00D26014"/>
    <w:rsid w:val="00D265A4"/>
    <w:rsid w:val="00D266DE"/>
    <w:rsid w:val="00D26CB8"/>
    <w:rsid w:val="00D271EE"/>
    <w:rsid w:val="00D2775F"/>
    <w:rsid w:val="00D279AE"/>
    <w:rsid w:val="00D27A39"/>
    <w:rsid w:val="00D30E19"/>
    <w:rsid w:val="00D31215"/>
    <w:rsid w:val="00D312D9"/>
    <w:rsid w:val="00D31322"/>
    <w:rsid w:val="00D31357"/>
    <w:rsid w:val="00D31422"/>
    <w:rsid w:val="00D31554"/>
    <w:rsid w:val="00D32006"/>
    <w:rsid w:val="00D3205B"/>
    <w:rsid w:val="00D32F16"/>
    <w:rsid w:val="00D32F6B"/>
    <w:rsid w:val="00D33542"/>
    <w:rsid w:val="00D33EDA"/>
    <w:rsid w:val="00D3436D"/>
    <w:rsid w:val="00D34678"/>
    <w:rsid w:val="00D34ADF"/>
    <w:rsid w:val="00D34D5A"/>
    <w:rsid w:val="00D34F83"/>
    <w:rsid w:val="00D34FA6"/>
    <w:rsid w:val="00D3549E"/>
    <w:rsid w:val="00D354C8"/>
    <w:rsid w:val="00D355C7"/>
    <w:rsid w:val="00D3566D"/>
    <w:rsid w:val="00D35702"/>
    <w:rsid w:val="00D35847"/>
    <w:rsid w:val="00D359F5"/>
    <w:rsid w:val="00D3616C"/>
    <w:rsid w:val="00D36EE5"/>
    <w:rsid w:val="00D36FA4"/>
    <w:rsid w:val="00D3721A"/>
    <w:rsid w:val="00D37914"/>
    <w:rsid w:val="00D37D1C"/>
    <w:rsid w:val="00D40166"/>
    <w:rsid w:val="00D404B4"/>
    <w:rsid w:val="00D4063C"/>
    <w:rsid w:val="00D41063"/>
    <w:rsid w:val="00D410AA"/>
    <w:rsid w:val="00D41765"/>
    <w:rsid w:val="00D41FAC"/>
    <w:rsid w:val="00D42559"/>
    <w:rsid w:val="00D42D69"/>
    <w:rsid w:val="00D42D85"/>
    <w:rsid w:val="00D430C9"/>
    <w:rsid w:val="00D4312F"/>
    <w:rsid w:val="00D43133"/>
    <w:rsid w:val="00D43151"/>
    <w:rsid w:val="00D431DB"/>
    <w:rsid w:val="00D43474"/>
    <w:rsid w:val="00D43C00"/>
    <w:rsid w:val="00D44792"/>
    <w:rsid w:val="00D447C8"/>
    <w:rsid w:val="00D45607"/>
    <w:rsid w:val="00D45BEF"/>
    <w:rsid w:val="00D463E1"/>
    <w:rsid w:val="00D4684F"/>
    <w:rsid w:val="00D46872"/>
    <w:rsid w:val="00D46A0E"/>
    <w:rsid w:val="00D46A3E"/>
    <w:rsid w:val="00D46EE5"/>
    <w:rsid w:val="00D46F3C"/>
    <w:rsid w:val="00D46F65"/>
    <w:rsid w:val="00D473EE"/>
    <w:rsid w:val="00D5032A"/>
    <w:rsid w:val="00D5052D"/>
    <w:rsid w:val="00D506E3"/>
    <w:rsid w:val="00D50C9F"/>
    <w:rsid w:val="00D51B42"/>
    <w:rsid w:val="00D52945"/>
    <w:rsid w:val="00D52AD1"/>
    <w:rsid w:val="00D52CED"/>
    <w:rsid w:val="00D531AA"/>
    <w:rsid w:val="00D5392B"/>
    <w:rsid w:val="00D54AA4"/>
    <w:rsid w:val="00D55545"/>
    <w:rsid w:val="00D55C58"/>
    <w:rsid w:val="00D5712F"/>
    <w:rsid w:val="00D60250"/>
    <w:rsid w:val="00D606C4"/>
    <w:rsid w:val="00D60768"/>
    <w:rsid w:val="00D6085C"/>
    <w:rsid w:val="00D60A98"/>
    <w:rsid w:val="00D60DE0"/>
    <w:rsid w:val="00D626EC"/>
    <w:rsid w:val="00D6291A"/>
    <w:rsid w:val="00D62B0B"/>
    <w:rsid w:val="00D6339F"/>
    <w:rsid w:val="00D6351B"/>
    <w:rsid w:val="00D63B2E"/>
    <w:rsid w:val="00D63E12"/>
    <w:rsid w:val="00D6441F"/>
    <w:rsid w:val="00D64E97"/>
    <w:rsid w:val="00D653DB"/>
    <w:rsid w:val="00D65A6F"/>
    <w:rsid w:val="00D6646D"/>
    <w:rsid w:val="00D665C4"/>
    <w:rsid w:val="00D6672F"/>
    <w:rsid w:val="00D669F1"/>
    <w:rsid w:val="00D6728A"/>
    <w:rsid w:val="00D672B1"/>
    <w:rsid w:val="00D673F0"/>
    <w:rsid w:val="00D702BD"/>
    <w:rsid w:val="00D703FE"/>
    <w:rsid w:val="00D70B2B"/>
    <w:rsid w:val="00D70E17"/>
    <w:rsid w:val="00D70F68"/>
    <w:rsid w:val="00D710FF"/>
    <w:rsid w:val="00D7122C"/>
    <w:rsid w:val="00D716D3"/>
    <w:rsid w:val="00D7196D"/>
    <w:rsid w:val="00D71A50"/>
    <w:rsid w:val="00D71BCA"/>
    <w:rsid w:val="00D71C93"/>
    <w:rsid w:val="00D71E09"/>
    <w:rsid w:val="00D71E21"/>
    <w:rsid w:val="00D71F5C"/>
    <w:rsid w:val="00D72240"/>
    <w:rsid w:val="00D729C3"/>
    <w:rsid w:val="00D72D8F"/>
    <w:rsid w:val="00D7328E"/>
    <w:rsid w:val="00D73BAC"/>
    <w:rsid w:val="00D73BB8"/>
    <w:rsid w:val="00D73C68"/>
    <w:rsid w:val="00D742AC"/>
    <w:rsid w:val="00D7447B"/>
    <w:rsid w:val="00D74BC5"/>
    <w:rsid w:val="00D75601"/>
    <w:rsid w:val="00D75F0C"/>
    <w:rsid w:val="00D75FC6"/>
    <w:rsid w:val="00D7606C"/>
    <w:rsid w:val="00D76103"/>
    <w:rsid w:val="00D76734"/>
    <w:rsid w:val="00D7699C"/>
    <w:rsid w:val="00D76A24"/>
    <w:rsid w:val="00D7705A"/>
    <w:rsid w:val="00D7707C"/>
    <w:rsid w:val="00D77331"/>
    <w:rsid w:val="00D7762E"/>
    <w:rsid w:val="00D7793A"/>
    <w:rsid w:val="00D77B0F"/>
    <w:rsid w:val="00D77ECD"/>
    <w:rsid w:val="00D808A1"/>
    <w:rsid w:val="00D8105F"/>
    <w:rsid w:val="00D810E8"/>
    <w:rsid w:val="00D8193C"/>
    <w:rsid w:val="00D820D4"/>
    <w:rsid w:val="00D8216B"/>
    <w:rsid w:val="00D823FF"/>
    <w:rsid w:val="00D824C2"/>
    <w:rsid w:val="00D82745"/>
    <w:rsid w:val="00D82C62"/>
    <w:rsid w:val="00D83188"/>
    <w:rsid w:val="00D83B7E"/>
    <w:rsid w:val="00D84023"/>
    <w:rsid w:val="00D844EE"/>
    <w:rsid w:val="00D845CC"/>
    <w:rsid w:val="00D84B28"/>
    <w:rsid w:val="00D854B5"/>
    <w:rsid w:val="00D85BD4"/>
    <w:rsid w:val="00D85C9F"/>
    <w:rsid w:val="00D861E9"/>
    <w:rsid w:val="00D86808"/>
    <w:rsid w:val="00D86AF0"/>
    <w:rsid w:val="00D870D0"/>
    <w:rsid w:val="00D87424"/>
    <w:rsid w:val="00D87CE2"/>
    <w:rsid w:val="00D87E6D"/>
    <w:rsid w:val="00D900AC"/>
    <w:rsid w:val="00D90469"/>
    <w:rsid w:val="00D9067F"/>
    <w:rsid w:val="00D90988"/>
    <w:rsid w:val="00D90D56"/>
    <w:rsid w:val="00D9144C"/>
    <w:rsid w:val="00D91727"/>
    <w:rsid w:val="00D91963"/>
    <w:rsid w:val="00D91D4C"/>
    <w:rsid w:val="00D92282"/>
    <w:rsid w:val="00D927B9"/>
    <w:rsid w:val="00D92877"/>
    <w:rsid w:val="00D9333F"/>
    <w:rsid w:val="00D933AE"/>
    <w:rsid w:val="00D935DE"/>
    <w:rsid w:val="00D93A6D"/>
    <w:rsid w:val="00D93AA1"/>
    <w:rsid w:val="00D93D34"/>
    <w:rsid w:val="00D95099"/>
    <w:rsid w:val="00D953CA"/>
    <w:rsid w:val="00D9564B"/>
    <w:rsid w:val="00D956BA"/>
    <w:rsid w:val="00D95725"/>
    <w:rsid w:val="00D958A9"/>
    <w:rsid w:val="00D960EA"/>
    <w:rsid w:val="00D9697F"/>
    <w:rsid w:val="00D96A7E"/>
    <w:rsid w:val="00D97818"/>
    <w:rsid w:val="00D97897"/>
    <w:rsid w:val="00D97CF5"/>
    <w:rsid w:val="00D97F14"/>
    <w:rsid w:val="00D97FAE"/>
    <w:rsid w:val="00D97FDE"/>
    <w:rsid w:val="00DA121E"/>
    <w:rsid w:val="00DA136D"/>
    <w:rsid w:val="00DA14C2"/>
    <w:rsid w:val="00DA1605"/>
    <w:rsid w:val="00DA1725"/>
    <w:rsid w:val="00DA18D9"/>
    <w:rsid w:val="00DA1BDE"/>
    <w:rsid w:val="00DA26FB"/>
    <w:rsid w:val="00DA3072"/>
    <w:rsid w:val="00DA3DF8"/>
    <w:rsid w:val="00DA4320"/>
    <w:rsid w:val="00DA4872"/>
    <w:rsid w:val="00DA4BDC"/>
    <w:rsid w:val="00DA4D66"/>
    <w:rsid w:val="00DA5878"/>
    <w:rsid w:val="00DA5AEB"/>
    <w:rsid w:val="00DA5CED"/>
    <w:rsid w:val="00DA5EE1"/>
    <w:rsid w:val="00DA6039"/>
    <w:rsid w:val="00DA65E5"/>
    <w:rsid w:val="00DA677D"/>
    <w:rsid w:val="00DA6C0F"/>
    <w:rsid w:val="00DA79CA"/>
    <w:rsid w:val="00DA7A09"/>
    <w:rsid w:val="00DA7D17"/>
    <w:rsid w:val="00DA7EAB"/>
    <w:rsid w:val="00DB0253"/>
    <w:rsid w:val="00DB0607"/>
    <w:rsid w:val="00DB0650"/>
    <w:rsid w:val="00DB0663"/>
    <w:rsid w:val="00DB10C8"/>
    <w:rsid w:val="00DB1545"/>
    <w:rsid w:val="00DB1C96"/>
    <w:rsid w:val="00DB24CC"/>
    <w:rsid w:val="00DB2689"/>
    <w:rsid w:val="00DB2763"/>
    <w:rsid w:val="00DB290E"/>
    <w:rsid w:val="00DB3086"/>
    <w:rsid w:val="00DB34DB"/>
    <w:rsid w:val="00DB3C11"/>
    <w:rsid w:val="00DB4C48"/>
    <w:rsid w:val="00DB54C3"/>
    <w:rsid w:val="00DB575F"/>
    <w:rsid w:val="00DB5783"/>
    <w:rsid w:val="00DB5931"/>
    <w:rsid w:val="00DB637B"/>
    <w:rsid w:val="00DB6B32"/>
    <w:rsid w:val="00DB7014"/>
    <w:rsid w:val="00DB714D"/>
    <w:rsid w:val="00DB7732"/>
    <w:rsid w:val="00DB79F1"/>
    <w:rsid w:val="00DB7EB9"/>
    <w:rsid w:val="00DC019A"/>
    <w:rsid w:val="00DC01DC"/>
    <w:rsid w:val="00DC035C"/>
    <w:rsid w:val="00DC0B6F"/>
    <w:rsid w:val="00DC0EE4"/>
    <w:rsid w:val="00DC13E3"/>
    <w:rsid w:val="00DC1781"/>
    <w:rsid w:val="00DC1909"/>
    <w:rsid w:val="00DC1AB6"/>
    <w:rsid w:val="00DC20E3"/>
    <w:rsid w:val="00DC22A0"/>
    <w:rsid w:val="00DC253D"/>
    <w:rsid w:val="00DC27F1"/>
    <w:rsid w:val="00DC32E6"/>
    <w:rsid w:val="00DC3748"/>
    <w:rsid w:val="00DC45F8"/>
    <w:rsid w:val="00DC48F7"/>
    <w:rsid w:val="00DC4C71"/>
    <w:rsid w:val="00DC5C60"/>
    <w:rsid w:val="00DC5FAA"/>
    <w:rsid w:val="00DC61D3"/>
    <w:rsid w:val="00DC65A2"/>
    <w:rsid w:val="00DC7014"/>
    <w:rsid w:val="00DC7151"/>
    <w:rsid w:val="00DC79BC"/>
    <w:rsid w:val="00DC7AE2"/>
    <w:rsid w:val="00DD0575"/>
    <w:rsid w:val="00DD0620"/>
    <w:rsid w:val="00DD0803"/>
    <w:rsid w:val="00DD0B83"/>
    <w:rsid w:val="00DD0CD0"/>
    <w:rsid w:val="00DD10C9"/>
    <w:rsid w:val="00DD16E3"/>
    <w:rsid w:val="00DD19AA"/>
    <w:rsid w:val="00DD1B09"/>
    <w:rsid w:val="00DD1EAA"/>
    <w:rsid w:val="00DD2905"/>
    <w:rsid w:val="00DD2D00"/>
    <w:rsid w:val="00DD376F"/>
    <w:rsid w:val="00DD3995"/>
    <w:rsid w:val="00DD3A83"/>
    <w:rsid w:val="00DD3B04"/>
    <w:rsid w:val="00DD448D"/>
    <w:rsid w:val="00DD4745"/>
    <w:rsid w:val="00DD5112"/>
    <w:rsid w:val="00DD5186"/>
    <w:rsid w:val="00DD55AE"/>
    <w:rsid w:val="00DD598B"/>
    <w:rsid w:val="00DD5A9E"/>
    <w:rsid w:val="00DD5E6F"/>
    <w:rsid w:val="00DD6099"/>
    <w:rsid w:val="00DD6725"/>
    <w:rsid w:val="00DD67A7"/>
    <w:rsid w:val="00DD6972"/>
    <w:rsid w:val="00DD6C55"/>
    <w:rsid w:val="00DD7DEA"/>
    <w:rsid w:val="00DD7F05"/>
    <w:rsid w:val="00DD7F81"/>
    <w:rsid w:val="00DE0DEA"/>
    <w:rsid w:val="00DE1153"/>
    <w:rsid w:val="00DE379E"/>
    <w:rsid w:val="00DE3BAA"/>
    <w:rsid w:val="00DE3EAA"/>
    <w:rsid w:val="00DE4064"/>
    <w:rsid w:val="00DE4324"/>
    <w:rsid w:val="00DE448B"/>
    <w:rsid w:val="00DE4493"/>
    <w:rsid w:val="00DE45A2"/>
    <w:rsid w:val="00DE47E7"/>
    <w:rsid w:val="00DE4F2D"/>
    <w:rsid w:val="00DE5143"/>
    <w:rsid w:val="00DE53E3"/>
    <w:rsid w:val="00DE57E3"/>
    <w:rsid w:val="00DE5AB4"/>
    <w:rsid w:val="00DE5E77"/>
    <w:rsid w:val="00DE5EAB"/>
    <w:rsid w:val="00DE61B2"/>
    <w:rsid w:val="00DE6226"/>
    <w:rsid w:val="00DE6628"/>
    <w:rsid w:val="00DE6D08"/>
    <w:rsid w:val="00DE6D6C"/>
    <w:rsid w:val="00DE75A7"/>
    <w:rsid w:val="00DE75DA"/>
    <w:rsid w:val="00DE76C1"/>
    <w:rsid w:val="00DE7AFD"/>
    <w:rsid w:val="00DF0195"/>
    <w:rsid w:val="00DF01C1"/>
    <w:rsid w:val="00DF073F"/>
    <w:rsid w:val="00DF0898"/>
    <w:rsid w:val="00DF0FF1"/>
    <w:rsid w:val="00DF13DE"/>
    <w:rsid w:val="00DF1DB6"/>
    <w:rsid w:val="00DF2066"/>
    <w:rsid w:val="00DF2736"/>
    <w:rsid w:val="00DF27B6"/>
    <w:rsid w:val="00DF2804"/>
    <w:rsid w:val="00DF2B20"/>
    <w:rsid w:val="00DF2E39"/>
    <w:rsid w:val="00DF3075"/>
    <w:rsid w:val="00DF320A"/>
    <w:rsid w:val="00DF3A37"/>
    <w:rsid w:val="00DF3B01"/>
    <w:rsid w:val="00DF3ED1"/>
    <w:rsid w:val="00DF4C24"/>
    <w:rsid w:val="00DF4F92"/>
    <w:rsid w:val="00DF4FD2"/>
    <w:rsid w:val="00DF5D7D"/>
    <w:rsid w:val="00DF5FF1"/>
    <w:rsid w:val="00DF6138"/>
    <w:rsid w:val="00DF6491"/>
    <w:rsid w:val="00DF69E4"/>
    <w:rsid w:val="00DF71C8"/>
    <w:rsid w:val="00DF74D9"/>
    <w:rsid w:val="00DF76F5"/>
    <w:rsid w:val="00DF7847"/>
    <w:rsid w:val="00DF7951"/>
    <w:rsid w:val="00DF7C24"/>
    <w:rsid w:val="00DF7CB9"/>
    <w:rsid w:val="00DF7F32"/>
    <w:rsid w:val="00E003E3"/>
    <w:rsid w:val="00E0045B"/>
    <w:rsid w:val="00E0074E"/>
    <w:rsid w:val="00E00E73"/>
    <w:rsid w:val="00E00FD8"/>
    <w:rsid w:val="00E021B3"/>
    <w:rsid w:val="00E021EA"/>
    <w:rsid w:val="00E02314"/>
    <w:rsid w:val="00E0239E"/>
    <w:rsid w:val="00E023A2"/>
    <w:rsid w:val="00E02681"/>
    <w:rsid w:val="00E02840"/>
    <w:rsid w:val="00E02ED4"/>
    <w:rsid w:val="00E03225"/>
    <w:rsid w:val="00E035FA"/>
    <w:rsid w:val="00E038E2"/>
    <w:rsid w:val="00E03CC4"/>
    <w:rsid w:val="00E03D09"/>
    <w:rsid w:val="00E040BB"/>
    <w:rsid w:val="00E045CA"/>
    <w:rsid w:val="00E04AFC"/>
    <w:rsid w:val="00E04CA6"/>
    <w:rsid w:val="00E0584C"/>
    <w:rsid w:val="00E05F3F"/>
    <w:rsid w:val="00E06031"/>
    <w:rsid w:val="00E06056"/>
    <w:rsid w:val="00E06357"/>
    <w:rsid w:val="00E0641D"/>
    <w:rsid w:val="00E06475"/>
    <w:rsid w:val="00E06915"/>
    <w:rsid w:val="00E07547"/>
    <w:rsid w:val="00E07B0D"/>
    <w:rsid w:val="00E10926"/>
    <w:rsid w:val="00E109B7"/>
    <w:rsid w:val="00E10C7D"/>
    <w:rsid w:val="00E11A20"/>
    <w:rsid w:val="00E11BFB"/>
    <w:rsid w:val="00E11D1F"/>
    <w:rsid w:val="00E1201E"/>
    <w:rsid w:val="00E124F5"/>
    <w:rsid w:val="00E131C6"/>
    <w:rsid w:val="00E133F5"/>
    <w:rsid w:val="00E133F9"/>
    <w:rsid w:val="00E15179"/>
    <w:rsid w:val="00E1528A"/>
    <w:rsid w:val="00E1537A"/>
    <w:rsid w:val="00E1537C"/>
    <w:rsid w:val="00E15A1E"/>
    <w:rsid w:val="00E15FC8"/>
    <w:rsid w:val="00E15FC9"/>
    <w:rsid w:val="00E163E2"/>
    <w:rsid w:val="00E16AAB"/>
    <w:rsid w:val="00E16B25"/>
    <w:rsid w:val="00E16E3B"/>
    <w:rsid w:val="00E17000"/>
    <w:rsid w:val="00E17036"/>
    <w:rsid w:val="00E17C27"/>
    <w:rsid w:val="00E17DD9"/>
    <w:rsid w:val="00E17EB1"/>
    <w:rsid w:val="00E20488"/>
    <w:rsid w:val="00E2069E"/>
    <w:rsid w:val="00E20A30"/>
    <w:rsid w:val="00E21022"/>
    <w:rsid w:val="00E218E6"/>
    <w:rsid w:val="00E21CA5"/>
    <w:rsid w:val="00E22005"/>
    <w:rsid w:val="00E222ED"/>
    <w:rsid w:val="00E2268A"/>
    <w:rsid w:val="00E22956"/>
    <w:rsid w:val="00E22A8C"/>
    <w:rsid w:val="00E22E94"/>
    <w:rsid w:val="00E22FED"/>
    <w:rsid w:val="00E234D9"/>
    <w:rsid w:val="00E23A37"/>
    <w:rsid w:val="00E23BAB"/>
    <w:rsid w:val="00E25D72"/>
    <w:rsid w:val="00E26433"/>
    <w:rsid w:val="00E26B89"/>
    <w:rsid w:val="00E272CB"/>
    <w:rsid w:val="00E2749B"/>
    <w:rsid w:val="00E275FB"/>
    <w:rsid w:val="00E2760F"/>
    <w:rsid w:val="00E27649"/>
    <w:rsid w:val="00E276D5"/>
    <w:rsid w:val="00E27749"/>
    <w:rsid w:val="00E27783"/>
    <w:rsid w:val="00E27804"/>
    <w:rsid w:val="00E27E41"/>
    <w:rsid w:val="00E30412"/>
    <w:rsid w:val="00E30669"/>
    <w:rsid w:val="00E312F7"/>
    <w:rsid w:val="00E3182B"/>
    <w:rsid w:val="00E31EFE"/>
    <w:rsid w:val="00E31FC6"/>
    <w:rsid w:val="00E32BC7"/>
    <w:rsid w:val="00E32C9E"/>
    <w:rsid w:val="00E3326F"/>
    <w:rsid w:val="00E336D2"/>
    <w:rsid w:val="00E336EE"/>
    <w:rsid w:val="00E33783"/>
    <w:rsid w:val="00E33EAF"/>
    <w:rsid w:val="00E34BFA"/>
    <w:rsid w:val="00E34E46"/>
    <w:rsid w:val="00E35064"/>
    <w:rsid w:val="00E355A0"/>
    <w:rsid w:val="00E35D0D"/>
    <w:rsid w:val="00E36CA0"/>
    <w:rsid w:val="00E373F1"/>
    <w:rsid w:val="00E37A41"/>
    <w:rsid w:val="00E37B93"/>
    <w:rsid w:val="00E37C70"/>
    <w:rsid w:val="00E37D34"/>
    <w:rsid w:val="00E4060A"/>
    <w:rsid w:val="00E407E5"/>
    <w:rsid w:val="00E40AA7"/>
    <w:rsid w:val="00E40F86"/>
    <w:rsid w:val="00E4161C"/>
    <w:rsid w:val="00E41B27"/>
    <w:rsid w:val="00E41CDC"/>
    <w:rsid w:val="00E41E4D"/>
    <w:rsid w:val="00E42685"/>
    <w:rsid w:val="00E42815"/>
    <w:rsid w:val="00E430D1"/>
    <w:rsid w:val="00E43A46"/>
    <w:rsid w:val="00E43A6C"/>
    <w:rsid w:val="00E44BDC"/>
    <w:rsid w:val="00E44D2E"/>
    <w:rsid w:val="00E459C0"/>
    <w:rsid w:val="00E465AF"/>
    <w:rsid w:val="00E466B4"/>
    <w:rsid w:val="00E46860"/>
    <w:rsid w:val="00E46C32"/>
    <w:rsid w:val="00E478B9"/>
    <w:rsid w:val="00E50E25"/>
    <w:rsid w:val="00E50FA5"/>
    <w:rsid w:val="00E50FCC"/>
    <w:rsid w:val="00E5119C"/>
    <w:rsid w:val="00E5122B"/>
    <w:rsid w:val="00E516F2"/>
    <w:rsid w:val="00E52734"/>
    <w:rsid w:val="00E538D6"/>
    <w:rsid w:val="00E548CA"/>
    <w:rsid w:val="00E54D6E"/>
    <w:rsid w:val="00E55059"/>
    <w:rsid w:val="00E551CD"/>
    <w:rsid w:val="00E5521D"/>
    <w:rsid w:val="00E55633"/>
    <w:rsid w:val="00E56637"/>
    <w:rsid w:val="00E57637"/>
    <w:rsid w:val="00E57A7D"/>
    <w:rsid w:val="00E57FC3"/>
    <w:rsid w:val="00E600BB"/>
    <w:rsid w:val="00E60304"/>
    <w:rsid w:val="00E6087A"/>
    <w:rsid w:val="00E60B3D"/>
    <w:rsid w:val="00E60E06"/>
    <w:rsid w:val="00E611A2"/>
    <w:rsid w:val="00E611E2"/>
    <w:rsid w:val="00E61368"/>
    <w:rsid w:val="00E6164F"/>
    <w:rsid w:val="00E61916"/>
    <w:rsid w:val="00E620B0"/>
    <w:rsid w:val="00E626B3"/>
    <w:rsid w:val="00E627E8"/>
    <w:rsid w:val="00E6332C"/>
    <w:rsid w:val="00E63A5B"/>
    <w:rsid w:val="00E63B49"/>
    <w:rsid w:val="00E63E7B"/>
    <w:rsid w:val="00E642DA"/>
    <w:rsid w:val="00E646A1"/>
    <w:rsid w:val="00E64A8C"/>
    <w:rsid w:val="00E64F04"/>
    <w:rsid w:val="00E651D3"/>
    <w:rsid w:val="00E651E5"/>
    <w:rsid w:val="00E65F4C"/>
    <w:rsid w:val="00E66245"/>
    <w:rsid w:val="00E666CB"/>
    <w:rsid w:val="00E66A34"/>
    <w:rsid w:val="00E66C6E"/>
    <w:rsid w:val="00E67029"/>
    <w:rsid w:val="00E6750F"/>
    <w:rsid w:val="00E67590"/>
    <w:rsid w:val="00E67C2C"/>
    <w:rsid w:val="00E67F3F"/>
    <w:rsid w:val="00E700E2"/>
    <w:rsid w:val="00E7043F"/>
    <w:rsid w:val="00E709B6"/>
    <w:rsid w:val="00E7122D"/>
    <w:rsid w:val="00E714D8"/>
    <w:rsid w:val="00E71790"/>
    <w:rsid w:val="00E71AF8"/>
    <w:rsid w:val="00E723D7"/>
    <w:rsid w:val="00E72443"/>
    <w:rsid w:val="00E72B37"/>
    <w:rsid w:val="00E72C20"/>
    <w:rsid w:val="00E72DC6"/>
    <w:rsid w:val="00E730E6"/>
    <w:rsid w:val="00E73410"/>
    <w:rsid w:val="00E73B0A"/>
    <w:rsid w:val="00E740D4"/>
    <w:rsid w:val="00E742F7"/>
    <w:rsid w:val="00E743F3"/>
    <w:rsid w:val="00E748D7"/>
    <w:rsid w:val="00E7503C"/>
    <w:rsid w:val="00E75473"/>
    <w:rsid w:val="00E759CE"/>
    <w:rsid w:val="00E760D0"/>
    <w:rsid w:val="00E76115"/>
    <w:rsid w:val="00E76316"/>
    <w:rsid w:val="00E76C8F"/>
    <w:rsid w:val="00E76D6D"/>
    <w:rsid w:val="00E77184"/>
    <w:rsid w:val="00E77A11"/>
    <w:rsid w:val="00E80308"/>
    <w:rsid w:val="00E80C3D"/>
    <w:rsid w:val="00E80EF0"/>
    <w:rsid w:val="00E80FDF"/>
    <w:rsid w:val="00E8105F"/>
    <w:rsid w:val="00E81F42"/>
    <w:rsid w:val="00E8254C"/>
    <w:rsid w:val="00E836EF"/>
    <w:rsid w:val="00E83859"/>
    <w:rsid w:val="00E83A4B"/>
    <w:rsid w:val="00E83B42"/>
    <w:rsid w:val="00E83B86"/>
    <w:rsid w:val="00E83D23"/>
    <w:rsid w:val="00E83E42"/>
    <w:rsid w:val="00E840CC"/>
    <w:rsid w:val="00E844BB"/>
    <w:rsid w:val="00E84C87"/>
    <w:rsid w:val="00E84E67"/>
    <w:rsid w:val="00E8560F"/>
    <w:rsid w:val="00E85739"/>
    <w:rsid w:val="00E857A7"/>
    <w:rsid w:val="00E85D44"/>
    <w:rsid w:val="00E8615C"/>
    <w:rsid w:val="00E86804"/>
    <w:rsid w:val="00E868EA"/>
    <w:rsid w:val="00E869A3"/>
    <w:rsid w:val="00E8703D"/>
    <w:rsid w:val="00E8723E"/>
    <w:rsid w:val="00E87901"/>
    <w:rsid w:val="00E90249"/>
    <w:rsid w:val="00E9042E"/>
    <w:rsid w:val="00E90A5B"/>
    <w:rsid w:val="00E91082"/>
    <w:rsid w:val="00E91262"/>
    <w:rsid w:val="00E916CA"/>
    <w:rsid w:val="00E91FD3"/>
    <w:rsid w:val="00E9201F"/>
    <w:rsid w:val="00E92A1E"/>
    <w:rsid w:val="00E92D9C"/>
    <w:rsid w:val="00E92FD6"/>
    <w:rsid w:val="00E9377C"/>
    <w:rsid w:val="00E940DA"/>
    <w:rsid w:val="00E94F6B"/>
    <w:rsid w:val="00E95C56"/>
    <w:rsid w:val="00E95DD8"/>
    <w:rsid w:val="00E95FE4"/>
    <w:rsid w:val="00E96080"/>
    <w:rsid w:val="00E962CF"/>
    <w:rsid w:val="00E967D2"/>
    <w:rsid w:val="00E969B0"/>
    <w:rsid w:val="00E96AD0"/>
    <w:rsid w:val="00E96F89"/>
    <w:rsid w:val="00E971FD"/>
    <w:rsid w:val="00E97934"/>
    <w:rsid w:val="00E97B75"/>
    <w:rsid w:val="00E97FC0"/>
    <w:rsid w:val="00EA0550"/>
    <w:rsid w:val="00EA0C15"/>
    <w:rsid w:val="00EA0EAD"/>
    <w:rsid w:val="00EA15F0"/>
    <w:rsid w:val="00EA1B43"/>
    <w:rsid w:val="00EA21B0"/>
    <w:rsid w:val="00EA26BF"/>
    <w:rsid w:val="00EA2807"/>
    <w:rsid w:val="00EA2C70"/>
    <w:rsid w:val="00EA2CAE"/>
    <w:rsid w:val="00EA2DA1"/>
    <w:rsid w:val="00EA2FA7"/>
    <w:rsid w:val="00EA300B"/>
    <w:rsid w:val="00EA3248"/>
    <w:rsid w:val="00EA364F"/>
    <w:rsid w:val="00EA37A6"/>
    <w:rsid w:val="00EA4D4D"/>
    <w:rsid w:val="00EA517D"/>
    <w:rsid w:val="00EA526C"/>
    <w:rsid w:val="00EA556A"/>
    <w:rsid w:val="00EA56A3"/>
    <w:rsid w:val="00EA5C8A"/>
    <w:rsid w:val="00EA65E3"/>
    <w:rsid w:val="00EA7AA2"/>
    <w:rsid w:val="00EA7B76"/>
    <w:rsid w:val="00EA7F33"/>
    <w:rsid w:val="00EB0321"/>
    <w:rsid w:val="00EB0586"/>
    <w:rsid w:val="00EB099C"/>
    <w:rsid w:val="00EB0BDA"/>
    <w:rsid w:val="00EB0D1C"/>
    <w:rsid w:val="00EB1FA8"/>
    <w:rsid w:val="00EB297A"/>
    <w:rsid w:val="00EB2DFA"/>
    <w:rsid w:val="00EB2FDE"/>
    <w:rsid w:val="00EB3138"/>
    <w:rsid w:val="00EB335B"/>
    <w:rsid w:val="00EB3B6A"/>
    <w:rsid w:val="00EB406E"/>
    <w:rsid w:val="00EB4232"/>
    <w:rsid w:val="00EB44E3"/>
    <w:rsid w:val="00EB4549"/>
    <w:rsid w:val="00EB454E"/>
    <w:rsid w:val="00EB45AC"/>
    <w:rsid w:val="00EB515B"/>
    <w:rsid w:val="00EB52C4"/>
    <w:rsid w:val="00EB5681"/>
    <w:rsid w:val="00EB5853"/>
    <w:rsid w:val="00EB65C9"/>
    <w:rsid w:val="00EB6EA3"/>
    <w:rsid w:val="00EB6FE7"/>
    <w:rsid w:val="00EB71E0"/>
    <w:rsid w:val="00EB7B4E"/>
    <w:rsid w:val="00EB7F83"/>
    <w:rsid w:val="00EC0041"/>
    <w:rsid w:val="00EC198C"/>
    <w:rsid w:val="00EC1BE4"/>
    <w:rsid w:val="00EC1C50"/>
    <w:rsid w:val="00EC2315"/>
    <w:rsid w:val="00EC234F"/>
    <w:rsid w:val="00EC25B3"/>
    <w:rsid w:val="00EC25F5"/>
    <w:rsid w:val="00EC2650"/>
    <w:rsid w:val="00EC28EE"/>
    <w:rsid w:val="00EC2907"/>
    <w:rsid w:val="00EC3291"/>
    <w:rsid w:val="00EC3A70"/>
    <w:rsid w:val="00EC3BBA"/>
    <w:rsid w:val="00EC3C58"/>
    <w:rsid w:val="00EC3C8C"/>
    <w:rsid w:val="00EC3CFB"/>
    <w:rsid w:val="00EC40D4"/>
    <w:rsid w:val="00EC42A0"/>
    <w:rsid w:val="00EC456B"/>
    <w:rsid w:val="00EC4604"/>
    <w:rsid w:val="00EC4C70"/>
    <w:rsid w:val="00EC4D5B"/>
    <w:rsid w:val="00EC5DDA"/>
    <w:rsid w:val="00EC640E"/>
    <w:rsid w:val="00EC6794"/>
    <w:rsid w:val="00EC6980"/>
    <w:rsid w:val="00EC6B48"/>
    <w:rsid w:val="00EC6E14"/>
    <w:rsid w:val="00EC720D"/>
    <w:rsid w:val="00EC7438"/>
    <w:rsid w:val="00EC7641"/>
    <w:rsid w:val="00EC7BB1"/>
    <w:rsid w:val="00EC7CC7"/>
    <w:rsid w:val="00ED035D"/>
    <w:rsid w:val="00ED05F0"/>
    <w:rsid w:val="00ED06F4"/>
    <w:rsid w:val="00ED0756"/>
    <w:rsid w:val="00ED0A1E"/>
    <w:rsid w:val="00ED0AAF"/>
    <w:rsid w:val="00ED0C5D"/>
    <w:rsid w:val="00ED0C84"/>
    <w:rsid w:val="00ED0D51"/>
    <w:rsid w:val="00ED0DF8"/>
    <w:rsid w:val="00ED140A"/>
    <w:rsid w:val="00ED150F"/>
    <w:rsid w:val="00ED1560"/>
    <w:rsid w:val="00ED1775"/>
    <w:rsid w:val="00ED178F"/>
    <w:rsid w:val="00ED1AF0"/>
    <w:rsid w:val="00ED1DBA"/>
    <w:rsid w:val="00ED23D8"/>
    <w:rsid w:val="00ED29B5"/>
    <w:rsid w:val="00ED2B32"/>
    <w:rsid w:val="00ED2FCE"/>
    <w:rsid w:val="00ED3980"/>
    <w:rsid w:val="00ED41A1"/>
    <w:rsid w:val="00ED44C0"/>
    <w:rsid w:val="00ED45AC"/>
    <w:rsid w:val="00ED5D19"/>
    <w:rsid w:val="00ED65B8"/>
    <w:rsid w:val="00ED6CFB"/>
    <w:rsid w:val="00ED6E93"/>
    <w:rsid w:val="00ED7055"/>
    <w:rsid w:val="00ED705A"/>
    <w:rsid w:val="00ED7B03"/>
    <w:rsid w:val="00ED7FDB"/>
    <w:rsid w:val="00EE0409"/>
    <w:rsid w:val="00EE04C7"/>
    <w:rsid w:val="00EE063E"/>
    <w:rsid w:val="00EE0D53"/>
    <w:rsid w:val="00EE205F"/>
    <w:rsid w:val="00EE2361"/>
    <w:rsid w:val="00EE2684"/>
    <w:rsid w:val="00EE2DE3"/>
    <w:rsid w:val="00EE2F45"/>
    <w:rsid w:val="00EE33A0"/>
    <w:rsid w:val="00EE355E"/>
    <w:rsid w:val="00EE3EFF"/>
    <w:rsid w:val="00EE4126"/>
    <w:rsid w:val="00EE4552"/>
    <w:rsid w:val="00EE45BD"/>
    <w:rsid w:val="00EE4A5E"/>
    <w:rsid w:val="00EE4DB4"/>
    <w:rsid w:val="00EE506F"/>
    <w:rsid w:val="00EE51AF"/>
    <w:rsid w:val="00EE5423"/>
    <w:rsid w:val="00EE56FA"/>
    <w:rsid w:val="00EE576C"/>
    <w:rsid w:val="00EE57A0"/>
    <w:rsid w:val="00EE57DD"/>
    <w:rsid w:val="00EE58F8"/>
    <w:rsid w:val="00EE5A5D"/>
    <w:rsid w:val="00EE6531"/>
    <w:rsid w:val="00EE7057"/>
    <w:rsid w:val="00EE769F"/>
    <w:rsid w:val="00EE76FF"/>
    <w:rsid w:val="00EE7991"/>
    <w:rsid w:val="00EF0079"/>
    <w:rsid w:val="00EF0316"/>
    <w:rsid w:val="00EF031D"/>
    <w:rsid w:val="00EF034F"/>
    <w:rsid w:val="00EF0C00"/>
    <w:rsid w:val="00EF0FB4"/>
    <w:rsid w:val="00EF1762"/>
    <w:rsid w:val="00EF1EB5"/>
    <w:rsid w:val="00EF1F31"/>
    <w:rsid w:val="00EF21B0"/>
    <w:rsid w:val="00EF22D3"/>
    <w:rsid w:val="00EF23E4"/>
    <w:rsid w:val="00EF2B86"/>
    <w:rsid w:val="00EF2C40"/>
    <w:rsid w:val="00EF2CA0"/>
    <w:rsid w:val="00EF2FAA"/>
    <w:rsid w:val="00EF306C"/>
    <w:rsid w:val="00EF4274"/>
    <w:rsid w:val="00EF4971"/>
    <w:rsid w:val="00EF506F"/>
    <w:rsid w:val="00EF53D2"/>
    <w:rsid w:val="00EF5F23"/>
    <w:rsid w:val="00EF629C"/>
    <w:rsid w:val="00EF62FB"/>
    <w:rsid w:val="00EF668D"/>
    <w:rsid w:val="00EF6B65"/>
    <w:rsid w:val="00EF6C2E"/>
    <w:rsid w:val="00EF7548"/>
    <w:rsid w:val="00EF7780"/>
    <w:rsid w:val="00EF7C18"/>
    <w:rsid w:val="00EF7F4D"/>
    <w:rsid w:val="00F0024E"/>
    <w:rsid w:val="00F00AE7"/>
    <w:rsid w:val="00F011E5"/>
    <w:rsid w:val="00F01352"/>
    <w:rsid w:val="00F01966"/>
    <w:rsid w:val="00F01A7B"/>
    <w:rsid w:val="00F01CC8"/>
    <w:rsid w:val="00F02C08"/>
    <w:rsid w:val="00F02D90"/>
    <w:rsid w:val="00F03DCD"/>
    <w:rsid w:val="00F03EAF"/>
    <w:rsid w:val="00F03F1A"/>
    <w:rsid w:val="00F04C9B"/>
    <w:rsid w:val="00F0524E"/>
    <w:rsid w:val="00F05670"/>
    <w:rsid w:val="00F056D1"/>
    <w:rsid w:val="00F057C3"/>
    <w:rsid w:val="00F05950"/>
    <w:rsid w:val="00F05BCF"/>
    <w:rsid w:val="00F05DB1"/>
    <w:rsid w:val="00F069F4"/>
    <w:rsid w:val="00F07047"/>
    <w:rsid w:val="00F072F7"/>
    <w:rsid w:val="00F074FC"/>
    <w:rsid w:val="00F07708"/>
    <w:rsid w:val="00F077AA"/>
    <w:rsid w:val="00F10C8F"/>
    <w:rsid w:val="00F10CCF"/>
    <w:rsid w:val="00F10CD5"/>
    <w:rsid w:val="00F1106D"/>
    <w:rsid w:val="00F112B4"/>
    <w:rsid w:val="00F12433"/>
    <w:rsid w:val="00F1272D"/>
    <w:rsid w:val="00F1272E"/>
    <w:rsid w:val="00F1275F"/>
    <w:rsid w:val="00F12B7B"/>
    <w:rsid w:val="00F12F93"/>
    <w:rsid w:val="00F13F23"/>
    <w:rsid w:val="00F13FF0"/>
    <w:rsid w:val="00F14176"/>
    <w:rsid w:val="00F14346"/>
    <w:rsid w:val="00F14399"/>
    <w:rsid w:val="00F1479D"/>
    <w:rsid w:val="00F14DA3"/>
    <w:rsid w:val="00F14F03"/>
    <w:rsid w:val="00F14F81"/>
    <w:rsid w:val="00F15024"/>
    <w:rsid w:val="00F1522D"/>
    <w:rsid w:val="00F15241"/>
    <w:rsid w:val="00F153A2"/>
    <w:rsid w:val="00F16B21"/>
    <w:rsid w:val="00F170A1"/>
    <w:rsid w:val="00F17695"/>
    <w:rsid w:val="00F179CF"/>
    <w:rsid w:val="00F17AAF"/>
    <w:rsid w:val="00F17BCE"/>
    <w:rsid w:val="00F20356"/>
    <w:rsid w:val="00F20765"/>
    <w:rsid w:val="00F209A0"/>
    <w:rsid w:val="00F20B1D"/>
    <w:rsid w:val="00F213CA"/>
    <w:rsid w:val="00F21443"/>
    <w:rsid w:val="00F2151A"/>
    <w:rsid w:val="00F216BC"/>
    <w:rsid w:val="00F216FF"/>
    <w:rsid w:val="00F217B0"/>
    <w:rsid w:val="00F21A3B"/>
    <w:rsid w:val="00F21AA3"/>
    <w:rsid w:val="00F21AB6"/>
    <w:rsid w:val="00F222D4"/>
    <w:rsid w:val="00F22789"/>
    <w:rsid w:val="00F22CC2"/>
    <w:rsid w:val="00F22F60"/>
    <w:rsid w:val="00F22F8C"/>
    <w:rsid w:val="00F230A8"/>
    <w:rsid w:val="00F2325F"/>
    <w:rsid w:val="00F232B4"/>
    <w:rsid w:val="00F23A4D"/>
    <w:rsid w:val="00F23BCA"/>
    <w:rsid w:val="00F23F01"/>
    <w:rsid w:val="00F24096"/>
    <w:rsid w:val="00F244A3"/>
    <w:rsid w:val="00F244CE"/>
    <w:rsid w:val="00F248CE"/>
    <w:rsid w:val="00F24A44"/>
    <w:rsid w:val="00F24B62"/>
    <w:rsid w:val="00F2542D"/>
    <w:rsid w:val="00F254AB"/>
    <w:rsid w:val="00F25C68"/>
    <w:rsid w:val="00F25EF4"/>
    <w:rsid w:val="00F266BD"/>
    <w:rsid w:val="00F267DC"/>
    <w:rsid w:val="00F2682C"/>
    <w:rsid w:val="00F274A0"/>
    <w:rsid w:val="00F27770"/>
    <w:rsid w:val="00F27ADF"/>
    <w:rsid w:val="00F27C5D"/>
    <w:rsid w:val="00F27E04"/>
    <w:rsid w:val="00F3008D"/>
    <w:rsid w:val="00F30937"/>
    <w:rsid w:val="00F30B28"/>
    <w:rsid w:val="00F30DB0"/>
    <w:rsid w:val="00F3111A"/>
    <w:rsid w:val="00F312BA"/>
    <w:rsid w:val="00F31649"/>
    <w:rsid w:val="00F316D7"/>
    <w:rsid w:val="00F325A1"/>
    <w:rsid w:val="00F3288C"/>
    <w:rsid w:val="00F33304"/>
    <w:rsid w:val="00F3344F"/>
    <w:rsid w:val="00F33470"/>
    <w:rsid w:val="00F336C6"/>
    <w:rsid w:val="00F33B43"/>
    <w:rsid w:val="00F33E31"/>
    <w:rsid w:val="00F3404D"/>
    <w:rsid w:val="00F3406F"/>
    <w:rsid w:val="00F34D5C"/>
    <w:rsid w:val="00F35793"/>
    <w:rsid w:val="00F35840"/>
    <w:rsid w:val="00F36033"/>
    <w:rsid w:val="00F36433"/>
    <w:rsid w:val="00F36A84"/>
    <w:rsid w:val="00F36CBC"/>
    <w:rsid w:val="00F36D0E"/>
    <w:rsid w:val="00F372C4"/>
    <w:rsid w:val="00F37889"/>
    <w:rsid w:val="00F37A2F"/>
    <w:rsid w:val="00F37D1F"/>
    <w:rsid w:val="00F400D5"/>
    <w:rsid w:val="00F40626"/>
    <w:rsid w:val="00F40937"/>
    <w:rsid w:val="00F40A7E"/>
    <w:rsid w:val="00F40E6B"/>
    <w:rsid w:val="00F41177"/>
    <w:rsid w:val="00F4177B"/>
    <w:rsid w:val="00F417B0"/>
    <w:rsid w:val="00F41866"/>
    <w:rsid w:val="00F41C82"/>
    <w:rsid w:val="00F42450"/>
    <w:rsid w:val="00F42DCA"/>
    <w:rsid w:val="00F43497"/>
    <w:rsid w:val="00F43A1E"/>
    <w:rsid w:val="00F43B61"/>
    <w:rsid w:val="00F44539"/>
    <w:rsid w:val="00F44C93"/>
    <w:rsid w:val="00F457C3"/>
    <w:rsid w:val="00F457DF"/>
    <w:rsid w:val="00F4588B"/>
    <w:rsid w:val="00F46173"/>
    <w:rsid w:val="00F46326"/>
    <w:rsid w:val="00F465A8"/>
    <w:rsid w:val="00F46B10"/>
    <w:rsid w:val="00F46C63"/>
    <w:rsid w:val="00F46D54"/>
    <w:rsid w:val="00F46ECA"/>
    <w:rsid w:val="00F470F3"/>
    <w:rsid w:val="00F47359"/>
    <w:rsid w:val="00F473EC"/>
    <w:rsid w:val="00F47F9E"/>
    <w:rsid w:val="00F5034E"/>
    <w:rsid w:val="00F50383"/>
    <w:rsid w:val="00F50601"/>
    <w:rsid w:val="00F50717"/>
    <w:rsid w:val="00F50D2B"/>
    <w:rsid w:val="00F50EAA"/>
    <w:rsid w:val="00F5142A"/>
    <w:rsid w:val="00F51537"/>
    <w:rsid w:val="00F516AD"/>
    <w:rsid w:val="00F51945"/>
    <w:rsid w:val="00F51A61"/>
    <w:rsid w:val="00F51AA9"/>
    <w:rsid w:val="00F51CA2"/>
    <w:rsid w:val="00F51EB0"/>
    <w:rsid w:val="00F52094"/>
    <w:rsid w:val="00F52665"/>
    <w:rsid w:val="00F527DF"/>
    <w:rsid w:val="00F52C73"/>
    <w:rsid w:val="00F52F3A"/>
    <w:rsid w:val="00F531C6"/>
    <w:rsid w:val="00F535F2"/>
    <w:rsid w:val="00F53EA9"/>
    <w:rsid w:val="00F53EB0"/>
    <w:rsid w:val="00F5403B"/>
    <w:rsid w:val="00F541D4"/>
    <w:rsid w:val="00F54627"/>
    <w:rsid w:val="00F54D1E"/>
    <w:rsid w:val="00F550F4"/>
    <w:rsid w:val="00F5546B"/>
    <w:rsid w:val="00F55576"/>
    <w:rsid w:val="00F55C51"/>
    <w:rsid w:val="00F55F62"/>
    <w:rsid w:val="00F56305"/>
    <w:rsid w:val="00F5636E"/>
    <w:rsid w:val="00F56E5D"/>
    <w:rsid w:val="00F5710B"/>
    <w:rsid w:val="00F57563"/>
    <w:rsid w:val="00F57EDF"/>
    <w:rsid w:val="00F600C6"/>
    <w:rsid w:val="00F6052E"/>
    <w:rsid w:val="00F60B54"/>
    <w:rsid w:val="00F60E30"/>
    <w:rsid w:val="00F611A4"/>
    <w:rsid w:val="00F613BF"/>
    <w:rsid w:val="00F615F9"/>
    <w:rsid w:val="00F618C5"/>
    <w:rsid w:val="00F61D02"/>
    <w:rsid w:val="00F61DAA"/>
    <w:rsid w:val="00F62813"/>
    <w:rsid w:val="00F64409"/>
    <w:rsid w:val="00F64B1C"/>
    <w:rsid w:val="00F64F48"/>
    <w:rsid w:val="00F64FF9"/>
    <w:rsid w:val="00F65451"/>
    <w:rsid w:val="00F65991"/>
    <w:rsid w:val="00F65D15"/>
    <w:rsid w:val="00F66316"/>
    <w:rsid w:val="00F66486"/>
    <w:rsid w:val="00F6705C"/>
    <w:rsid w:val="00F67251"/>
    <w:rsid w:val="00F67B8A"/>
    <w:rsid w:val="00F67D78"/>
    <w:rsid w:val="00F702AB"/>
    <w:rsid w:val="00F70616"/>
    <w:rsid w:val="00F7097A"/>
    <w:rsid w:val="00F70BEE"/>
    <w:rsid w:val="00F71532"/>
    <w:rsid w:val="00F71FAC"/>
    <w:rsid w:val="00F72C8C"/>
    <w:rsid w:val="00F72DCF"/>
    <w:rsid w:val="00F7323B"/>
    <w:rsid w:val="00F73D9B"/>
    <w:rsid w:val="00F73EF7"/>
    <w:rsid w:val="00F74112"/>
    <w:rsid w:val="00F744F0"/>
    <w:rsid w:val="00F74AF0"/>
    <w:rsid w:val="00F75608"/>
    <w:rsid w:val="00F75E5B"/>
    <w:rsid w:val="00F760F3"/>
    <w:rsid w:val="00F768C4"/>
    <w:rsid w:val="00F76A12"/>
    <w:rsid w:val="00F77312"/>
    <w:rsid w:val="00F77616"/>
    <w:rsid w:val="00F7762E"/>
    <w:rsid w:val="00F77BAA"/>
    <w:rsid w:val="00F77CB0"/>
    <w:rsid w:val="00F800A2"/>
    <w:rsid w:val="00F8065B"/>
    <w:rsid w:val="00F80920"/>
    <w:rsid w:val="00F80C86"/>
    <w:rsid w:val="00F811FE"/>
    <w:rsid w:val="00F814B9"/>
    <w:rsid w:val="00F817D0"/>
    <w:rsid w:val="00F81803"/>
    <w:rsid w:val="00F81833"/>
    <w:rsid w:val="00F81D38"/>
    <w:rsid w:val="00F82246"/>
    <w:rsid w:val="00F82910"/>
    <w:rsid w:val="00F83801"/>
    <w:rsid w:val="00F838EB"/>
    <w:rsid w:val="00F83AFF"/>
    <w:rsid w:val="00F84012"/>
    <w:rsid w:val="00F84143"/>
    <w:rsid w:val="00F8427E"/>
    <w:rsid w:val="00F84C08"/>
    <w:rsid w:val="00F84DF3"/>
    <w:rsid w:val="00F85328"/>
    <w:rsid w:val="00F857C9"/>
    <w:rsid w:val="00F863F3"/>
    <w:rsid w:val="00F86BCF"/>
    <w:rsid w:val="00F86CC9"/>
    <w:rsid w:val="00F87DED"/>
    <w:rsid w:val="00F87FE5"/>
    <w:rsid w:val="00F90479"/>
    <w:rsid w:val="00F90998"/>
    <w:rsid w:val="00F90A94"/>
    <w:rsid w:val="00F9183B"/>
    <w:rsid w:val="00F91A35"/>
    <w:rsid w:val="00F91BAA"/>
    <w:rsid w:val="00F92891"/>
    <w:rsid w:val="00F92BBB"/>
    <w:rsid w:val="00F92F90"/>
    <w:rsid w:val="00F93218"/>
    <w:rsid w:val="00F932F7"/>
    <w:rsid w:val="00F934D2"/>
    <w:rsid w:val="00F93F4A"/>
    <w:rsid w:val="00F940DE"/>
    <w:rsid w:val="00F94310"/>
    <w:rsid w:val="00F9443F"/>
    <w:rsid w:val="00F9457D"/>
    <w:rsid w:val="00F9467E"/>
    <w:rsid w:val="00F94BCD"/>
    <w:rsid w:val="00F9530B"/>
    <w:rsid w:val="00F95B26"/>
    <w:rsid w:val="00F95B84"/>
    <w:rsid w:val="00F96A6A"/>
    <w:rsid w:val="00F96DC6"/>
    <w:rsid w:val="00F97290"/>
    <w:rsid w:val="00F97611"/>
    <w:rsid w:val="00F977C2"/>
    <w:rsid w:val="00F97814"/>
    <w:rsid w:val="00F979C3"/>
    <w:rsid w:val="00F97D23"/>
    <w:rsid w:val="00F97F19"/>
    <w:rsid w:val="00FA01DE"/>
    <w:rsid w:val="00FA0264"/>
    <w:rsid w:val="00FA028C"/>
    <w:rsid w:val="00FA0ACA"/>
    <w:rsid w:val="00FA14FA"/>
    <w:rsid w:val="00FA1C39"/>
    <w:rsid w:val="00FA1E51"/>
    <w:rsid w:val="00FA30B3"/>
    <w:rsid w:val="00FA3689"/>
    <w:rsid w:val="00FA3B09"/>
    <w:rsid w:val="00FA4511"/>
    <w:rsid w:val="00FA4614"/>
    <w:rsid w:val="00FA464E"/>
    <w:rsid w:val="00FA46FC"/>
    <w:rsid w:val="00FA4965"/>
    <w:rsid w:val="00FA4BDA"/>
    <w:rsid w:val="00FA4F92"/>
    <w:rsid w:val="00FA500A"/>
    <w:rsid w:val="00FA549D"/>
    <w:rsid w:val="00FA55A7"/>
    <w:rsid w:val="00FA57F2"/>
    <w:rsid w:val="00FA5F1D"/>
    <w:rsid w:val="00FA65D6"/>
    <w:rsid w:val="00FA69EF"/>
    <w:rsid w:val="00FA7275"/>
    <w:rsid w:val="00FA7399"/>
    <w:rsid w:val="00FA73F0"/>
    <w:rsid w:val="00FA74D0"/>
    <w:rsid w:val="00FA795E"/>
    <w:rsid w:val="00FB013C"/>
    <w:rsid w:val="00FB0498"/>
    <w:rsid w:val="00FB1029"/>
    <w:rsid w:val="00FB1534"/>
    <w:rsid w:val="00FB17CF"/>
    <w:rsid w:val="00FB19A1"/>
    <w:rsid w:val="00FB20F6"/>
    <w:rsid w:val="00FB21AF"/>
    <w:rsid w:val="00FB24C6"/>
    <w:rsid w:val="00FB24CD"/>
    <w:rsid w:val="00FB2C0F"/>
    <w:rsid w:val="00FB2DBE"/>
    <w:rsid w:val="00FB2E31"/>
    <w:rsid w:val="00FB316C"/>
    <w:rsid w:val="00FB32D4"/>
    <w:rsid w:val="00FB3672"/>
    <w:rsid w:val="00FB39CE"/>
    <w:rsid w:val="00FB3D08"/>
    <w:rsid w:val="00FB3F7A"/>
    <w:rsid w:val="00FB44C3"/>
    <w:rsid w:val="00FB4510"/>
    <w:rsid w:val="00FB47B6"/>
    <w:rsid w:val="00FB483A"/>
    <w:rsid w:val="00FB4FDF"/>
    <w:rsid w:val="00FB5629"/>
    <w:rsid w:val="00FB5C3E"/>
    <w:rsid w:val="00FB5ED4"/>
    <w:rsid w:val="00FB6077"/>
    <w:rsid w:val="00FB6084"/>
    <w:rsid w:val="00FB618C"/>
    <w:rsid w:val="00FB6A9A"/>
    <w:rsid w:val="00FB7A85"/>
    <w:rsid w:val="00FB7DC7"/>
    <w:rsid w:val="00FB7FDC"/>
    <w:rsid w:val="00FC068A"/>
    <w:rsid w:val="00FC06B0"/>
    <w:rsid w:val="00FC0BD6"/>
    <w:rsid w:val="00FC1A22"/>
    <w:rsid w:val="00FC1AA9"/>
    <w:rsid w:val="00FC1E93"/>
    <w:rsid w:val="00FC1EBE"/>
    <w:rsid w:val="00FC1EBF"/>
    <w:rsid w:val="00FC244B"/>
    <w:rsid w:val="00FC2519"/>
    <w:rsid w:val="00FC2DA4"/>
    <w:rsid w:val="00FC2DCD"/>
    <w:rsid w:val="00FC383E"/>
    <w:rsid w:val="00FC3933"/>
    <w:rsid w:val="00FC3A11"/>
    <w:rsid w:val="00FC3F79"/>
    <w:rsid w:val="00FC444D"/>
    <w:rsid w:val="00FC4532"/>
    <w:rsid w:val="00FC4753"/>
    <w:rsid w:val="00FC47BC"/>
    <w:rsid w:val="00FC482E"/>
    <w:rsid w:val="00FC53AD"/>
    <w:rsid w:val="00FC5C4D"/>
    <w:rsid w:val="00FC6577"/>
    <w:rsid w:val="00FC6D33"/>
    <w:rsid w:val="00FC7658"/>
    <w:rsid w:val="00FC7CA8"/>
    <w:rsid w:val="00FC7FF2"/>
    <w:rsid w:val="00FD0394"/>
    <w:rsid w:val="00FD039C"/>
    <w:rsid w:val="00FD07AE"/>
    <w:rsid w:val="00FD0DD6"/>
    <w:rsid w:val="00FD12AB"/>
    <w:rsid w:val="00FD1702"/>
    <w:rsid w:val="00FD1B6C"/>
    <w:rsid w:val="00FD1DBE"/>
    <w:rsid w:val="00FD1FF7"/>
    <w:rsid w:val="00FD21D6"/>
    <w:rsid w:val="00FD2352"/>
    <w:rsid w:val="00FD28BF"/>
    <w:rsid w:val="00FD2A22"/>
    <w:rsid w:val="00FD2EDB"/>
    <w:rsid w:val="00FD2F09"/>
    <w:rsid w:val="00FD30E5"/>
    <w:rsid w:val="00FD33D9"/>
    <w:rsid w:val="00FD3871"/>
    <w:rsid w:val="00FD3981"/>
    <w:rsid w:val="00FD3C4C"/>
    <w:rsid w:val="00FD3CFD"/>
    <w:rsid w:val="00FD419C"/>
    <w:rsid w:val="00FD42F0"/>
    <w:rsid w:val="00FD43EF"/>
    <w:rsid w:val="00FD44C2"/>
    <w:rsid w:val="00FD45F3"/>
    <w:rsid w:val="00FD5070"/>
    <w:rsid w:val="00FD5A30"/>
    <w:rsid w:val="00FD5BB9"/>
    <w:rsid w:val="00FD5CA4"/>
    <w:rsid w:val="00FD63F4"/>
    <w:rsid w:val="00FD6453"/>
    <w:rsid w:val="00FD693A"/>
    <w:rsid w:val="00FD69FC"/>
    <w:rsid w:val="00FD725B"/>
    <w:rsid w:val="00FD7BAD"/>
    <w:rsid w:val="00FE020B"/>
    <w:rsid w:val="00FE10FC"/>
    <w:rsid w:val="00FE16F5"/>
    <w:rsid w:val="00FE171E"/>
    <w:rsid w:val="00FE1CDA"/>
    <w:rsid w:val="00FE1EDE"/>
    <w:rsid w:val="00FE215F"/>
    <w:rsid w:val="00FE250F"/>
    <w:rsid w:val="00FE2725"/>
    <w:rsid w:val="00FE27E4"/>
    <w:rsid w:val="00FE2BEF"/>
    <w:rsid w:val="00FE2D1D"/>
    <w:rsid w:val="00FE2F39"/>
    <w:rsid w:val="00FE3590"/>
    <w:rsid w:val="00FE3683"/>
    <w:rsid w:val="00FE3757"/>
    <w:rsid w:val="00FE3B4E"/>
    <w:rsid w:val="00FE3EC1"/>
    <w:rsid w:val="00FE406D"/>
    <w:rsid w:val="00FE5F0F"/>
    <w:rsid w:val="00FE64AB"/>
    <w:rsid w:val="00FE657F"/>
    <w:rsid w:val="00FE65B2"/>
    <w:rsid w:val="00FE69F7"/>
    <w:rsid w:val="00FE6BE4"/>
    <w:rsid w:val="00FE6C35"/>
    <w:rsid w:val="00FE78F7"/>
    <w:rsid w:val="00FE79FC"/>
    <w:rsid w:val="00FE7CB6"/>
    <w:rsid w:val="00FF1043"/>
    <w:rsid w:val="00FF11FB"/>
    <w:rsid w:val="00FF17F0"/>
    <w:rsid w:val="00FF1B9A"/>
    <w:rsid w:val="00FF250B"/>
    <w:rsid w:val="00FF2BF2"/>
    <w:rsid w:val="00FF3649"/>
    <w:rsid w:val="00FF38EE"/>
    <w:rsid w:val="00FF4680"/>
    <w:rsid w:val="00FF54D8"/>
    <w:rsid w:val="00FF6035"/>
    <w:rsid w:val="00FF6219"/>
    <w:rsid w:val="00FF640A"/>
    <w:rsid w:val="00FF6CF8"/>
    <w:rsid w:val="00FF6FC7"/>
    <w:rsid w:val="00FF76DF"/>
    <w:rsid w:val="00FF788F"/>
    <w:rsid w:val="00FF7E81"/>
    <w:rsid w:val="010D428C"/>
    <w:rsid w:val="01D19D5D"/>
    <w:rsid w:val="01F2C330"/>
    <w:rsid w:val="039E25E5"/>
    <w:rsid w:val="03A83679"/>
    <w:rsid w:val="04AB5C16"/>
    <w:rsid w:val="0537AB2C"/>
    <w:rsid w:val="05D97F08"/>
    <w:rsid w:val="063F29F3"/>
    <w:rsid w:val="065D25AE"/>
    <w:rsid w:val="06F6968C"/>
    <w:rsid w:val="070C3397"/>
    <w:rsid w:val="0752C544"/>
    <w:rsid w:val="08821D4F"/>
    <w:rsid w:val="0B44165E"/>
    <w:rsid w:val="0B89A908"/>
    <w:rsid w:val="0C855AAC"/>
    <w:rsid w:val="0CF28003"/>
    <w:rsid w:val="0D62B776"/>
    <w:rsid w:val="0E09C191"/>
    <w:rsid w:val="0E970EEE"/>
    <w:rsid w:val="0EE16225"/>
    <w:rsid w:val="103D53B2"/>
    <w:rsid w:val="10763770"/>
    <w:rsid w:val="12B0B222"/>
    <w:rsid w:val="1383F485"/>
    <w:rsid w:val="13C79592"/>
    <w:rsid w:val="14797523"/>
    <w:rsid w:val="156BAAE5"/>
    <w:rsid w:val="158B6288"/>
    <w:rsid w:val="15B05D54"/>
    <w:rsid w:val="16087AA8"/>
    <w:rsid w:val="169E0AD8"/>
    <w:rsid w:val="16B1DD37"/>
    <w:rsid w:val="1740AFC4"/>
    <w:rsid w:val="1770884F"/>
    <w:rsid w:val="1856BFFC"/>
    <w:rsid w:val="19341D89"/>
    <w:rsid w:val="1A0C3F69"/>
    <w:rsid w:val="1B13B152"/>
    <w:rsid w:val="1BA91816"/>
    <w:rsid w:val="1C0FF9B0"/>
    <w:rsid w:val="1C9ABC26"/>
    <w:rsid w:val="1E4D3F9D"/>
    <w:rsid w:val="1E64C4D2"/>
    <w:rsid w:val="1E9FD328"/>
    <w:rsid w:val="1F019656"/>
    <w:rsid w:val="1F53D6E6"/>
    <w:rsid w:val="21399A22"/>
    <w:rsid w:val="219B5645"/>
    <w:rsid w:val="22DB7C45"/>
    <w:rsid w:val="237DDFB6"/>
    <w:rsid w:val="24135946"/>
    <w:rsid w:val="242315FE"/>
    <w:rsid w:val="2580C0E1"/>
    <w:rsid w:val="25FE9136"/>
    <w:rsid w:val="26920F9D"/>
    <w:rsid w:val="26AEFA7E"/>
    <w:rsid w:val="277DA2B4"/>
    <w:rsid w:val="28940FFE"/>
    <w:rsid w:val="294746B4"/>
    <w:rsid w:val="2979CAAC"/>
    <w:rsid w:val="299793A3"/>
    <w:rsid w:val="29FAA4AF"/>
    <w:rsid w:val="2A251D8F"/>
    <w:rsid w:val="2A2B9FD0"/>
    <w:rsid w:val="2A3B1075"/>
    <w:rsid w:val="2AFC29E3"/>
    <w:rsid w:val="2B5F045C"/>
    <w:rsid w:val="2B7487DC"/>
    <w:rsid w:val="2BF84FD3"/>
    <w:rsid w:val="2BF99FA4"/>
    <w:rsid w:val="2C2030B8"/>
    <w:rsid w:val="2C289549"/>
    <w:rsid w:val="2CCFB51C"/>
    <w:rsid w:val="2D08FF33"/>
    <w:rsid w:val="2E4E18AB"/>
    <w:rsid w:val="2ECF9521"/>
    <w:rsid w:val="2F874068"/>
    <w:rsid w:val="2FAF3325"/>
    <w:rsid w:val="30893D5A"/>
    <w:rsid w:val="318E56B2"/>
    <w:rsid w:val="3220EA26"/>
    <w:rsid w:val="33309B75"/>
    <w:rsid w:val="336174B0"/>
    <w:rsid w:val="33CB6762"/>
    <w:rsid w:val="35831675"/>
    <w:rsid w:val="3656BF70"/>
    <w:rsid w:val="36C05979"/>
    <w:rsid w:val="37A9E13F"/>
    <w:rsid w:val="386002B4"/>
    <w:rsid w:val="3A02863C"/>
    <w:rsid w:val="3A04C072"/>
    <w:rsid w:val="3AD705F8"/>
    <w:rsid w:val="3B633FFC"/>
    <w:rsid w:val="3DB91FCA"/>
    <w:rsid w:val="3DE26F28"/>
    <w:rsid w:val="3E00892A"/>
    <w:rsid w:val="3EC54F9B"/>
    <w:rsid w:val="3F5D3C1D"/>
    <w:rsid w:val="3F715F03"/>
    <w:rsid w:val="3F9EA129"/>
    <w:rsid w:val="3FD7FFF6"/>
    <w:rsid w:val="400DE192"/>
    <w:rsid w:val="4016986A"/>
    <w:rsid w:val="4070685A"/>
    <w:rsid w:val="410626EC"/>
    <w:rsid w:val="418D227A"/>
    <w:rsid w:val="41D19A73"/>
    <w:rsid w:val="428A2B25"/>
    <w:rsid w:val="42FCF7B1"/>
    <w:rsid w:val="4439AD80"/>
    <w:rsid w:val="4464D3C6"/>
    <w:rsid w:val="447F4FFB"/>
    <w:rsid w:val="450000A5"/>
    <w:rsid w:val="45CA9863"/>
    <w:rsid w:val="468B68F0"/>
    <w:rsid w:val="477CC6C4"/>
    <w:rsid w:val="47B5E5BB"/>
    <w:rsid w:val="4807AB34"/>
    <w:rsid w:val="4857F8D2"/>
    <w:rsid w:val="489E9FCD"/>
    <w:rsid w:val="4A0346BF"/>
    <w:rsid w:val="4A290E49"/>
    <w:rsid w:val="4AD5DBF9"/>
    <w:rsid w:val="4AFBE7E2"/>
    <w:rsid w:val="4C4C9167"/>
    <w:rsid w:val="4D19D28E"/>
    <w:rsid w:val="4D5A7C75"/>
    <w:rsid w:val="4DB5C47C"/>
    <w:rsid w:val="4E0B30E2"/>
    <w:rsid w:val="4E3DD57B"/>
    <w:rsid w:val="4E81AA97"/>
    <w:rsid w:val="4F58B018"/>
    <w:rsid w:val="5076EB6F"/>
    <w:rsid w:val="508F6812"/>
    <w:rsid w:val="5150CA49"/>
    <w:rsid w:val="51A5DC33"/>
    <w:rsid w:val="52117298"/>
    <w:rsid w:val="52DDD784"/>
    <w:rsid w:val="54366276"/>
    <w:rsid w:val="551C0FB7"/>
    <w:rsid w:val="558F91F4"/>
    <w:rsid w:val="560E500C"/>
    <w:rsid w:val="56439CC3"/>
    <w:rsid w:val="568E0BEC"/>
    <w:rsid w:val="56A15D82"/>
    <w:rsid w:val="56A329EA"/>
    <w:rsid w:val="56C41662"/>
    <w:rsid w:val="57E2E800"/>
    <w:rsid w:val="585BE6C2"/>
    <w:rsid w:val="5915EF29"/>
    <w:rsid w:val="592E0BB7"/>
    <w:rsid w:val="59592541"/>
    <w:rsid w:val="5A5BF3EF"/>
    <w:rsid w:val="5AAD3C55"/>
    <w:rsid w:val="5AC4AF87"/>
    <w:rsid w:val="5B2E7555"/>
    <w:rsid w:val="5D37A7FB"/>
    <w:rsid w:val="5E7B92D2"/>
    <w:rsid w:val="6307C616"/>
    <w:rsid w:val="634BF725"/>
    <w:rsid w:val="6377BB8D"/>
    <w:rsid w:val="646C0B4F"/>
    <w:rsid w:val="647EA4D3"/>
    <w:rsid w:val="653BF786"/>
    <w:rsid w:val="65451370"/>
    <w:rsid w:val="657C94F6"/>
    <w:rsid w:val="65849B64"/>
    <w:rsid w:val="65971619"/>
    <w:rsid w:val="65EDD2B7"/>
    <w:rsid w:val="66571357"/>
    <w:rsid w:val="66C889B1"/>
    <w:rsid w:val="67FADF95"/>
    <w:rsid w:val="68E89784"/>
    <w:rsid w:val="692F1B19"/>
    <w:rsid w:val="69AC6505"/>
    <w:rsid w:val="6A490331"/>
    <w:rsid w:val="6A56EA8F"/>
    <w:rsid w:val="6A5CA682"/>
    <w:rsid w:val="6A74749F"/>
    <w:rsid w:val="6A8DD69E"/>
    <w:rsid w:val="6B0D5E20"/>
    <w:rsid w:val="6B12BDBD"/>
    <w:rsid w:val="6BEB47C9"/>
    <w:rsid w:val="6E92C2F1"/>
    <w:rsid w:val="6FA931DA"/>
    <w:rsid w:val="6FBFB0C0"/>
    <w:rsid w:val="703F0AA7"/>
    <w:rsid w:val="71115C96"/>
    <w:rsid w:val="711B9EF6"/>
    <w:rsid w:val="719800FC"/>
    <w:rsid w:val="7275A306"/>
    <w:rsid w:val="75BF1438"/>
    <w:rsid w:val="75F1B6E3"/>
    <w:rsid w:val="760697B2"/>
    <w:rsid w:val="7652D043"/>
    <w:rsid w:val="765C3FFB"/>
    <w:rsid w:val="76DA28F0"/>
    <w:rsid w:val="77EE1AE0"/>
    <w:rsid w:val="79984955"/>
    <w:rsid w:val="7A6F3D2F"/>
    <w:rsid w:val="7A95CCCD"/>
    <w:rsid w:val="7AD87276"/>
    <w:rsid w:val="7C7D8B73"/>
    <w:rsid w:val="7D75CF70"/>
    <w:rsid w:val="7E159B00"/>
    <w:rsid w:val="7EAE3994"/>
    <w:rsid w:val="7EDC2FB8"/>
    <w:rsid w:val="7F9C26F9"/>
    <w:rsid w:val="7FB8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D88378"/>
  <w15:chartTrackingRefBased/>
  <w15:docId w15:val="{7663956A-2900-4F54-B9C8-19D8E0F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in Body Text"/>
    <w:qFormat/>
    <w:rsid w:val="00CE4CC6"/>
    <w:pPr>
      <w:jc w:val="both"/>
    </w:pPr>
    <w:rPr>
      <w:rFonts w:ascii="Calibri Light" w:hAnsi="Calibri Light"/>
      <w:sz w:val="18"/>
    </w:rPr>
  </w:style>
  <w:style w:type="paragraph" w:styleId="Heading1">
    <w:name w:val="heading 1"/>
    <w:basedOn w:val="Normal"/>
    <w:next w:val="Normal"/>
    <w:link w:val="Heading1Char"/>
    <w:uiPriority w:val="9"/>
    <w:rsid w:val="00853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26E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B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B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BD3429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CH" w:eastAsia="de-CH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C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B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B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B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BEB"/>
  </w:style>
  <w:style w:type="paragraph" w:styleId="Footer">
    <w:name w:val="footer"/>
    <w:basedOn w:val="Normal"/>
    <w:link w:val="FooterChar"/>
    <w:uiPriority w:val="99"/>
    <w:unhideWhenUsed/>
    <w:rsid w:val="00460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BEB"/>
  </w:style>
  <w:style w:type="paragraph" w:customStyle="1" w:styleId="EinfAbs">
    <w:name w:val="[Einf. Abs.]"/>
    <w:basedOn w:val="Normal"/>
    <w:uiPriority w:val="99"/>
    <w:rsid w:val="00460BEB"/>
    <w:pPr>
      <w:widowControl w:val="0"/>
      <w:autoSpaceDE w:val="0"/>
      <w:autoSpaceDN w:val="0"/>
      <w:adjustRightInd w:val="0"/>
      <w:spacing w:after="6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styleId="Title">
    <w:name w:val="Title"/>
    <w:aliases w:val="L0 - Sygnum Heading Level Main"/>
    <w:basedOn w:val="Normal"/>
    <w:next w:val="Normal"/>
    <w:link w:val="TitleChar"/>
    <w:uiPriority w:val="10"/>
    <w:qFormat/>
    <w:rsid w:val="00460BEB"/>
    <w:pPr>
      <w:spacing w:before="600" w:after="720"/>
      <w:contextualSpacing/>
    </w:pPr>
    <w:rPr>
      <w:rFonts w:ascii="Neusa Next Std Light" w:eastAsiaTheme="majorEastAsia" w:hAnsi="Neusa Next Std Light" w:cstheme="majorBidi"/>
      <w:caps/>
      <w:color w:val="FF3E5F"/>
      <w:spacing w:val="-10"/>
      <w:kern w:val="28"/>
      <w:sz w:val="48"/>
      <w:szCs w:val="56"/>
      <w:lang w:val="de-DE" w:eastAsia="de-DE"/>
    </w:rPr>
  </w:style>
  <w:style w:type="character" w:customStyle="1" w:styleId="TitleChar">
    <w:name w:val="Title Char"/>
    <w:aliases w:val="L0 - Sygnum Heading Level Main Char"/>
    <w:basedOn w:val="DefaultParagraphFont"/>
    <w:link w:val="Title"/>
    <w:uiPriority w:val="10"/>
    <w:rsid w:val="00460BEB"/>
    <w:rPr>
      <w:rFonts w:ascii="Neusa Next Std Light" w:eastAsiaTheme="majorEastAsia" w:hAnsi="Neusa Next Std Light" w:cstheme="majorBidi"/>
      <w:caps/>
      <w:color w:val="FF3E5F"/>
      <w:spacing w:val="-10"/>
      <w:kern w:val="28"/>
      <w:sz w:val="48"/>
      <w:szCs w:val="56"/>
      <w:lang w:val="de-DE"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60BEB"/>
    <w:pPr>
      <w:ind w:left="720"/>
      <w:contextualSpacing/>
    </w:pPr>
  </w:style>
  <w:style w:type="paragraph" w:customStyle="1" w:styleId="L1-SygnumHeadingLevel1">
    <w:name w:val="L1 - Sygnum Heading Level 1"/>
    <w:basedOn w:val="ListParagraph"/>
    <w:link w:val="L1-SygnumHeadingLevel1Char"/>
    <w:qFormat/>
    <w:rsid w:val="005160E4"/>
    <w:pPr>
      <w:spacing w:before="600" w:after="240"/>
      <w:ind w:left="0"/>
    </w:pPr>
    <w:rPr>
      <w:rFonts w:asciiTheme="majorHAnsi" w:hAnsiTheme="majorHAnsi"/>
      <w:b/>
      <w:caps/>
      <w:color w:val="000000" w:themeColor="text1"/>
      <w:sz w:val="28"/>
      <w:lang w:val="en-GB" w:eastAsia="de-DE"/>
    </w:rPr>
  </w:style>
  <w:style w:type="paragraph" w:customStyle="1" w:styleId="L2-SygnumHeadingLevel2">
    <w:name w:val="L2 - Sygnum Heading Level 2"/>
    <w:basedOn w:val="ListParagraph"/>
    <w:link w:val="L2-SygnumHeadingLevel2Char"/>
    <w:qFormat/>
    <w:rsid w:val="00BA5C8A"/>
    <w:pPr>
      <w:spacing w:before="240" w:after="120"/>
      <w:ind w:left="0"/>
    </w:pPr>
    <w:rPr>
      <w:rFonts w:asciiTheme="majorHAnsi" w:hAnsiTheme="majorHAnsi"/>
      <w:b/>
      <w:caps/>
      <w:color w:val="000000" w:themeColor="text1"/>
      <w:sz w:val="22"/>
      <w:lang w:val="en-GB" w:eastAsia="de-D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0BEB"/>
  </w:style>
  <w:style w:type="character" w:customStyle="1" w:styleId="L1-SygnumHeadingLevel1Char">
    <w:name w:val="L1 - Sygnum Heading Level 1 Char"/>
    <w:basedOn w:val="ListParagraphChar"/>
    <w:link w:val="L1-SygnumHeadingLevel1"/>
    <w:rsid w:val="005160E4"/>
    <w:rPr>
      <w:rFonts w:asciiTheme="majorHAnsi" w:hAnsiTheme="majorHAnsi"/>
      <w:b/>
      <w:caps/>
      <w:color w:val="000000" w:themeColor="text1"/>
      <w:sz w:val="28"/>
      <w:lang w:val="en-GB" w:eastAsia="de-DE"/>
    </w:rPr>
  </w:style>
  <w:style w:type="paragraph" w:customStyle="1" w:styleId="L3-SygnumHeadingLevel3">
    <w:name w:val="L3 - Sygnum Heading Level 3"/>
    <w:basedOn w:val="ListParagraph"/>
    <w:link w:val="L3-SygnumHeadingLevel3Char"/>
    <w:qFormat/>
    <w:rsid w:val="00BA5C8A"/>
    <w:pPr>
      <w:spacing w:before="240" w:after="120"/>
      <w:ind w:left="0"/>
    </w:pPr>
    <w:rPr>
      <w:rFonts w:asciiTheme="majorHAnsi" w:hAnsiTheme="majorHAnsi"/>
      <w:color w:val="000000" w:themeColor="text1"/>
      <w:sz w:val="22"/>
      <w:lang w:val="en-GB" w:eastAsia="de-DE"/>
    </w:rPr>
  </w:style>
  <w:style w:type="character" w:customStyle="1" w:styleId="L2-SygnumHeadingLevel2Char">
    <w:name w:val="L2 - Sygnum Heading Level 2 Char"/>
    <w:basedOn w:val="ListParagraphChar"/>
    <w:link w:val="L2-SygnumHeadingLevel2"/>
    <w:rsid w:val="00BA5C8A"/>
    <w:rPr>
      <w:rFonts w:asciiTheme="majorHAnsi" w:hAnsiTheme="majorHAnsi"/>
      <w:b/>
      <w:caps/>
      <w:color w:val="000000" w:themeColor="text1"/>
      <w:lang w:val="en-GB" w:eastAsia="de-DE"/>
    </w:rPr>
  </w:style>
  <w:style w:type="paragraph" w:customStyle="1" w:styleId="L4-SygnumHeadingLevel4">
    <w:name w:val="L4 - Sygnum Heading Level 4"/>
    <w:basedOn w:val="ListParagraph"/>
    <w:link w:val="L4-SygnumHeadingLevel4Char"/>
    <w:qFormat/>
    <w:rsid w:val="00BA5C8A"/>
    <w:pPr>
      <w:spacing w:before="240" w:after="120"/>
      <w:ind w:left="0"/>
    </w:pPr>
    <w:rPr>
      <w:rFonts w:asciiTheme="majorHAnsi" w:hAnsiTheme="majorHAnsi"/>
      <w:color w:val="000000" w:themeColor="text1"/>
      <w:sz w:val="22"/>
      <w:lang w:val="en-GB" w:eastAsia="de-DE"/>
    </w:rPr>
  </w:style>
  <w:style w:type="character" w:customStyle="1" w:styleId="L3-SygnumHeadingLevel3Char">
    <w:name w:val="L3 - Sygnum Heading Level 3 Char"/>
    <w:basedOn w:val="ListParagraphChar"/>
    <w:link w:val="L3-SygnumHeadingLevel3"/>
    <w:rsid w:val="00BA5C8A"/>
    <w:rPr>
      <w:rFonts w:asciiTheme="majorHAnsi" w:hAnsiTheme="majorHAnsi"/>
      <w:color w:val="000000" w:themeColor="text1"/>
      <w:lang w:val="en-GB" w:eastAsia="de-DE"/>
    </w:rPr>
  </w:style>
  <w:style w:type="paragraph" w:styleId="FootnoteText">
    <w:name w:val="footnote text"/>
    <w:aliases w:val="FT,Word Footnote Text,fn,mod Footnote Text,word Footnote Text,footnote text1"/>
    <w:basedOn w:val="Normal"/>
    <w:link w:val="FootnoteTextChar"/>
    <w:unhideWhenUsed/>
    <w:rsid w:val="005160E4"/>
    <w:pPr>
      <w:spacing w:after="0" w:line="240" w:lineRule="auto"/>
    </w:pPr>
    <w:rPr>
      <w:sz w:val="20"/>
      <w:szCs w:val="20"/>
    </w:rPr>
  </w:style>
  <w:style w:type="character" w:customStyle="1" w:styleId="L4-SygnumHeadingLevel4Char">
    <w:name w:val="L4 - Sygnum Heading Level 4 Char"/>
    <w:basedOn w:val="ListParagraphChar"/>
    <w:link w:val="L4-SygnumHeadingLevel4"/>
    <w:rsid w:val="00BA5C8A"/>
    <w:rPr>
      <w:rFonts w:asciiTheme="majorHAnsi" w:hAnsiTheme="majorHAnsi"/>
      <w:color w:val="000000" w:themeColor="text1"/>
      <w:lang w:val="en-GB" w:eastAsia="de-DE"/>
    </w:rPr>
  </w:style>
  <w:style w:type="character" w:customStyle="1" w:styleId="FootnoteTextChar">
    <w:name w:val="Footnote Text Char"/>
    <w:aliases w:val="FT Char,Word Footnote Text Char,fn Char,mod Footnote Text Char,word Footnote Text Char,footnote text1 Char"/>
    <w:basedOn w:val="DefaultParagraphFont"/>
    <w:link w:val="FootnoteText"/>
    <w:rsid w:val="005160E4"/>
    <w:rPr>
      <w:rFonts w:ascii="Calibri Light" w:hAnsi="Calibri Light"/>
      <w:sz w:val="20"/>
      <w:szCs w:val="20"/>
    </w:rPr>
  </w:style>
  <w:style w:type="character" w:styleId="FootnoteReference">
    <w:name w:val="footnote reference"/>
    <w:aliases w:val="*"/>
    <w:basedOn w:val="DefaultParagraphFont"/>
    <w:unhideWhenUsed/>
    <w:rsid w:val="005160E4"/>
    <w:rPr>
      <w:color w:val="000000" w:themeColor="text1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31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31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qFormat/>
    <w:rsid w:val="00F66316"/>
    <w:pPr>
      <w:spacing w:after="240" w:line="240" w:lineRule="atLeast"/>
      <w:jc w:val="left"/>
    </w:pPr>
    <w:rPr>
      <w:rFonts w:ascii="Helvetica" w:eastAsia="Times New Roman" w:hAnsi="Helvetica" w:cs="Times New Roman"/>
      <w:sz w:val="24"/>
      <w:szCs w:val="20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F66316"/>
    <w:rPr>
      <w:rFonts w:ascii="Helvetica" w:eastAsia="Times New Roman" w:hAnsi="Helvetica" w:cs="Times New Roman"/>
      <w:sz w:val="24"/>
      <w:szCs w:val="20"/>
      <w:lang w:val="en-GB" w:eastAsia="de-DE"/>
    </w:rPr>
  </w:style>
  <w:style w:type="table" w:styleId="TableGrid">
    <w:name w:val="Table Grid"/>
    <w:basedOn w:val="TableNormal"/>
    <w:uiPriority w:val="39"/>
    <w:rsid w:val="0011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D4C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2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AB7"/>
    <w:rPr>
      <w:rFonts w:ascii="Calibri Light" w:hAnsi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AB7"/>
    <w:rPr>
      <w:rFonts w:ascii="Calibri Light" w:hAnsi="Calibri Ligh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4FF4"/>
    <w:pPr>
      <w:spacing w:after="0" w:line="240" w:lineRule="auto"/>
    </w:pPr>
    <w:rPr>
      <w:rFonts w:ascii="Calibri Light" w:hAnsi="Calibri Light"/>
      <w:sz w:val="18"/>
    </w:rPr>
  </w:style>
  <w:style w:type="character" w:styleId="Hyperlink">
    <w:name w:val="Hyperlink"/>
    <w:basedOn w:val="DefaultParagraphFont"/>
    <w:uiPriority w:val="99"/>
    <w:unhideWhenUsed/>
    <w:rsid w:val="00CB0A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B0A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094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872AE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630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Heading5Char">
    <w:name w:val="Heading 5 Char"/>
    <w:basedOn w:val="DefaultParagraphFont"/>
    <w:link w:val="Heading5"/>
    <w:uiPriority w:val="9"/>
    <w:rsid w:val="00BD3429"/>
    <w:rPr>
      <w:rFonts w:ascii="Times New Roman" w:eastAsia="Times New Roman" w:hAnsi="Times New Roman" w:cs="Times New Roman"/>
      <w:b/>
      <w:bCs/>
      <w:sz w:val="20"/>
      <w:szCs w:val="20"/>
      <w:lang w:val="de-CH" w:eastAsia="de-CH"/>
    </w:rPr>
  </w:style>
  <w:style w:type="character" w:customStyle="1" w:styleId="expandercomparator">
    <w:name w:val="expandercomparator"/>
    <w:basedOn w:val="DefaultParagraphFont"/>
    <w:rsid w:val="00BD3429"/>
  </w:style>
  <w:style w:type="character" w:customStyle="1" w:styleId="context-menu">
    <w:name w:val="context-menu"/>
    <w:basedOn w:val="DefaultParagraphFont"/>
    <w:rsid w:val="00BD3429"/>
  </w:style>
  <w:style w:type="character" w:styleId="Strong">
    <w:name w:val="Strong"/>
    <w:basedOn w:val="DefaultParagraphFont"/>
    <w:uiPriority w:val="22"/>
    <w:qFormat/>
    <w:rsid w:val="00BD3429"/>
    <w:rPr>
      <w:b/>
      <w:bCs/>
    </w:rPr>
  </w:style>
  <w:style w:type="character" w:styleId="Emphasis">
    <w:name w:val="Emphasis"/>
    <w:basedOn w:val="DefaultParagraphFont"/>
    <w:uiPriority w:val="20"/>
    <w:qFormat/>
    <w:rsid w:val="00BD342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1C4CB3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742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38162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8F00C8"/>
    <w:rPr>
      <w:rFonts w:ascii="ArialUnicodeMS-Bold" w:hAnsi="ArialUnicodeMS-Bold" w:hint="default"/>
      <w:b/>
      <w:bCs/>
      <w:i w:val="0"/>
      <w:iCs w:val="0"/>
      <w:color w:val="363636"/>
      <w:sz w:val="24"/>
      <w:szCs w:val="24"/>
    </w:rPr>
  </w:style>
  <w:style w:type="character" w:customStyle="1" w:styleId="highlight">
    <w:name w:val="highlight"/>
    <w:basedOn w:val="DefaultParagraphFont"/>
    <w:rsid w:val="00420683"/>
  </w:style>
  <w:style w:type="character" w:customStyle="1" w:styleId="footnotecall">
    <w:name w:val="footnotecall"/>
    <w:basedOn w:val="DefaultParagraphFont"/>
    <w:rsid w:val="00420683"/>
  </w:style>
  <w:style w:type="character" w:customStyle="1" w:styleId="margin">
    <w:name w:val="margin"/>
    <w:basedOn w:val="DefaultParagraphFont"/>
    <w:rsid w:val="00EE2F45"/>
  </w:style>
  <w:style w:type="paragraph" w:customStyle="1" w:styleId="RANDZIFFER">
    <w:name w:val="RANDZIFFER"/>
    <w:basedOn w:val="Normal"/>
    <w:next w:val="Normal"/>
    <w:qFormat/>
    <w:rsid w:val="0009140C"/>
    <w:pPr>
      <w:framePr w:h="737" w:vSpace="998" w:wrap="around" w:vAnchor="text" w:hAnchor="page" w:y="1"/>
      <w:numPr>
        <w:numId w:val="11"/>
      </w:numPr>
      <w:ind w:left="1021" w:hanging="567"/>
      <w:jc w:val="center"/>
    </w:pPr>
    <w:rPr>
      <w:rFonts w:asciiTheme="majorHAnsi" w:hAnsiTheme="majorHAnsi" w:cstheme="majorHAnsi"/>
      <w:szCs w:val="18"/>
      <w:lang w:val="de-CH"/>
    </w:rPr>
  </w:style>
  <w:style w:type="character" w:customStyle="1" w:styleId="Heading1Char">
    <w:name w:val="Heading 1 Char"/>
    <w:basedOn w:val="DefaultParagraphFont"/>
    <w:link w:val="Heading1"/>
    <w:uiPriority w:val="9"/>
    <w:rsid w:val="00853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94F7B"/>
    <w:rPr>
      <w:color w:val="666666"/>
    </w:rPr>
  </w:style>
  <w:style w:type="paragraph" w:styleId="Bibliography">
    <w:name w:val="Bibliography"/>
    <w:basedOn w:val="Normal"/>
    <w:next w:val="Normal"/>
    <w:uiPriority w:val="37"/>
    <w:semiHidden/>
    <w:unhideWhenUsed/>
    <w:rsid w:val="007F0B3D"/>
  </w:style>
  <w:style w:type="paragraph" w:styleId="BlockText">
    <w:name w:val="Block Text"/>
    <w:basedOn w:val="Normal"/>
    <w:uiPriority w:val="99"/>
    <w:semiHidden/>
    <w:unhideWhenUsed/>
    <w:rsid w:val="007F0B3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F0B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0B3D"/>
    <w:rPr>
      <w:rFonts w:ascii="Calibri Light" w:hAnsi="Calibri Light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F0B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0B3D"/>
    <w:rPr>
      <w:rFonts w:ascii="Calibri Light" w:hAnsi="Calibri Light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0B3D"/>
    <w:pPr>
      <w:spacing w:after="160" w:line="259" w:lineRule="auto"/>
      <w:ind w:firstLine="360"/>
      <w:jc w:val="both"/>
    </w:pPr>
    <w:rPr>
      <w:rFonts w:ascii="Calibri Light" w:eastAsiaTheme="minorHAnsi" w:hAnsi="Calibri Light" w:cstheme="minorBidi"/>
      <w:sz w:val="18"/>
      <w:szCs w:val="22"/>
      <w:lang w:val="en-US"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0B3D"/>
    <w:rPr>
      <w:rFonts w:ascii="Calibri Light" w:eastAsia="Times New Roman" w:hAnsi="Calibri Light" w:cs="Times New Roman"/>
      <w:sz w:val="18"/>
      <w:szCs w:val="20"/>
      <w:lang w:val="en-GB"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0B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0B3D"/>
    <w:rPr>
      <w:rFonts w:ascii="Calibri Light" w:hAnsi="Calibri Light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0B3D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0B3D"/>
    <w:rPr>
      <w:rFonts w:ascii="Calibri Light" w:hAnsi="Calibri Light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0B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0B3D"/>
    <w:rPr>
      <w:rFonts w:ascii="Calibri Light" w:hAnsi="Calibri Light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0B3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0B3D"/>
    <w:rPr>
      <w:rFonts w:ascii="Calibri Light" w:hAnsi="Calibri Light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0B3D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F0B3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0B3D"/>
    <w:rPr>
      <w:rFonts w:ascii="Calibri Light" w:hAnsi="Calibri Light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0B3D"/>
  </w:style>
  <w:style w:type="character" w:customStyle="1" w:styleId="DateChar">
    <w:name w:val="Date Char"/>
    <w:basedOn w:val="DefaultParagraphFont"/>
    <w:link w:val="Date"/>
    <w:uiPriority w:val="99"/>
    <w:semiHidden/>
    <w:rsid w:val="007F0B3D"/>
    <w:rPr>
      <w:rFonts w:ascii="Calibri Light" w:hAnsi="Calibri Light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0B3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0B3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0B3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0B3D"/>
    <w:rPr>
      <w:rFonts w:ascii="Calibri Light" w:hAnsi="Calibri Light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0B3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0B3D"/>
    <w:rPr>
      <w:rFonts w:ascii="Calibri Light" w:hAnsi="Calibri Light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F0B3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0B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B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B3D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B3D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B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B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0B3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0B3D"/>
    <w:rPr>
      <w:rFonts w:ascii="Calibri Light" w:hAnsi="Calibri Light"/>
      <w:i/>
      <w:iCs/>
      <w:sz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0B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0B3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0B3D"/>
    <w:pPr>
      <w:spacing w:after="0"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0B3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B3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B3D"/>
    <w:rPr>
      <w:rFonts w:ascii="Calibri Light" w:hAnsi="Calibri Light"/>
      <w:i/>
      <w:iCs/>
      <w:color w:val="4472C4" w:themeColor="accent1"/>
      <w:sz w:val="18"/>
    </w:rPr>
  </w:style>
  <w:style w:type="paragraph" w:styleId="List">
    <w:name w:val="List"/>
    <w:basedOn w:val="Normal"/>
    <w:uiPriority w:val="99"/>
    <w:semiHidden/>
    <w:unhideWhenUsed/>
    <w:rsid w:val="007F0B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F0B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F0B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F0B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F0B3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F0B3D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F0B3D"/>
    <w:pPr>
      <w:numPr>
        <w:numId w:val="3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F0B3D"/>
    <w:pPr>
      <w:numPr>
        <w:numId w:val="3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F0B3D"/>
    <w:pPr>
      <w:numPr>
        <w:numId w:val="3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F0B3D"/>
    <w:pPr>
      <w:numPr>
        <w:numId w:val="3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F0B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F0B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F0B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F0B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F0B3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F0B3D"/>
    <w:pPr>
      <w:numPr>
        <w:numId w:val="3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F0B3D"/>
    <w:pPr>
      <w:numPr>
        <w:numId w:val="3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F0B3D"/>
    <w:pPr>
      <w:numPr>
        <w:numId w:val="3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F0B3D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F0B3D"/>
    <w:pPr>
      <w:numPr>
        <w:numId w:val="4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F0B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0B3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0B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0B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7F0B3D"/>
    <w:pPr>
      <w:spacing w:after="0" w:line="240" w:lineRule="auto"/>
      <w:jc w:val="both"/>
    </w:pPr>
    <w:rPr>
      <w:rFonts w:ascii="Calibri Light" w:hAnsi="Calibri Light"/>
      <w:sz w:val="18"/>
    </w:rPr>
  </w:style>
  <w:style w:type="paragraph" w:styleId="NormalIndent">
    <w:name w:val="Normal Indent"/>
    <w:basedOn w:val="Normal"/>
    <w:uiPriority w:val="99"/>
    <w:semiHidden/>
    <w:unhideWhenUsed/>
    <w:rsid w:val="007F0B3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0B3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0B3D"/>
    <w:rPr>
      <w:rFonts w:ascii="Calibri Light" w:hAnsi="Calibri Light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B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B3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F0B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B3D"/>
    <w:rPr>
      <w:rFonts w:ascii="Calibri Light" w:hAnsi="Calibri Light"/>
      <w:i/>
      <w:iCs/>
      <w:color w:val="404040" w:themeColor="text1" w:themeTint="BF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0B3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0B3D"/>
    <w:rPr>
      <w:rFonts w:ascii="Calibri Light" w:hAnsi="Calibri Light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F0B3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0B3D"/>
    <w:rPr>
      <w:rFonts w:ascii="Calibri Light" w:hAnsi="Calibri Light"/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B3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F0B3D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F0B3D"/>
    <w:pPr>
      <w:spacing w:after="0"/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F0B3D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7F0B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F0B3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F0B3D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F0B3D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F0B3D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F0B3D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F0B3D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F0B3D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F0B3D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F0B3D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0B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68326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193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873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ohmann\Downloads\220419%20Letter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8A236-4655-4119-AF65-78D94B963FD0}"/>
      </w:docPartPr>
      <w:docPartBody>
        <w:p w:rsidR="00025B38" w:rsidRDefault="00025B38">
          <w:r w:rsidRPr="00FA0D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4FDFB5ED64E64B2964DE495EC5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E862B-0787-45A8-B759-AF250EEFE5B4}"/>
      </w:docPartPr>
      <w:docPartBody>
        <w:p w:rsidR="002029FE" w:rsidRDefault="005545BE" w:rsidP="005545BE">
          <w:pPr>
            <w:pStyle w:val="6DA4FDFB5ED64E64B2964DE495EC5F8F"/>
          </w:pPr>
          <w:r w:rsidRPr="00FA0DA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eusa Next Std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ArialUnicodeMS-Bold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38"/>
    <w:rsid w:val="00025B38"/>
    <w:rsid w:val="0013175C"/>
    <w:rsid w:val="001B3E12"/>
    <w:rsid w:val="002029FE"/>
    <w:rsid w:val="003473FC"/>
    <w:rsid w:val="003A64F9"/>
    <w:rsid w:val="005541A6"/>
    <w:rsid w:val="005545BE"/>
    <w:rsid w:val="006F3F62"/>
    <w:rsid w:val="00776A75"/>
    <w:rsid w:val="008B2541"/>
    <w:rsid w:val="009933A5"/>
    <w:rsid w:val="00A86A11"/>
    <w:rsid w:val="00DD433F"/>
    <w:rsid w:val="00DE791A"/>
    <w:rsid w:val="00F4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5BE"/>
    <w:rPr>
      <w:color w:val="666666"/>
    </w:rPr>
  </w:style>
  <w:style w:type="paragraph" w:customStyle="1" w:styleId="6DA4FDFB5ED64E64B2964DE495EC5F8F">
    <w:name w:val="6DA4FDFB5ED64E64B2964DE495EC5F8F"/>
    <w:rsid w:val="005545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edacted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2A77EA5DF8F43A2B2F972A9735484" ma:contentTypeVersion="10" ma:contentTypeDescription="Create a new document." ma:contentTypeScope="" ma:versionID="3105883343cd54446de58c41350bf902">
  <xsd:schema xmlns:xsd="http://www.w3.org/2001/XMLSchema" xmlns:xs="http://www.w3.org/2001/XMLSchema" xmlns:p="http://schemas.microsoft.com/office/2006/metadata/properties" xmlns:ns2="fd3a476f-0fa9-4a39-8356-c6972b110f7a" xmlns:ns3="b1bfdd34-93ec-409e-90b0-178f949f195a" targetNamespace="http://schemas.microsoft.com/office/2006/metadata/properties" ma:root="true" ma:fieldsID="df34936332fd609947359b799638434b" ns2:_="" ns3:_="">
    <xsd:import namespace="fd3a476f-0fa9-4a39-8356-c6972b110f7a"/>
    <xsd:import namespace="b1bfdd34-93ec-409e-90b0-178f949f1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a476f-0fa9-4a39-8356-c6972b110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917775-344d-4551-b8ba-8ce36bbef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fdd34-93ec-409e-90b0-178f949f19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9868d-9b67-4902-bf83-734e930623ef}" ma:internalName="TaxCatchAll" ma:showField="CatchAllData" ma:web="b1bfdd34-93ec-409e-90b0-178f949f1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fdd34-93ec-409e-90b0-178f949f195a" xsi:nil="true"/>
    <lcf76f155ced4ddcb4097134ff3c332f xmlns="fd3a476f-0fa9-4a39-8356-c6972b110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C24953-530B-4BB0-96E9-D06BA1CEF6BD}">
  <ds:schemaRefs/>
</ds:datastoreItem>
</file>

<file path=customXml/itemProps2.xml><?xml version="1.0" encoding="utf-8"?>
<ds:datastoreItem xmlns:ds="http://schemas.openxmlformats.org/officeDocument/2006/customXml" ds:itemID="{19C5065C-6C74-4FBC-99B7-711CD5E72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D0485-234A-4BFE-B204-3319865B2D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CDE191-9E62-433B-A44E-1059DDCB4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a476f-0fa9-4a39-8356-c6972b110f7a"/>
    <ds:schemaRef ds:uri="b1bfdd34-93ec-409e-90b0-178f949f1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9C98FF-D07A-4C37-B8D2-E0346EDAF223}">
  <ds:schemaRefs>
    <ds:schemaRef ds:uri="http://schemas.microsoft.com/office/2006/metadata/properties"/>
    <ds:schemaRef ds:uri="http://schemas.microsoft.com/office/infopath/2007/PartnerControls"/>
    <ds:schemaRef ds:uri="b1bfdd34-93ec-409e-90b0-178f949f195a"/>
    <ds:schemaRef ds:uri="fd3a476f-0fa9-4a39-8356-c6972b110f7a"/>
  </ds:schemaRefs>
</ds:datastoreItem>
</file>

<file path=docMetadata/LabelInfo.xml><?xml version="1.0" encoding="utf-8"?>
<clbl:labelList xmlns:clbl="http://schemas.microsoft.com/office/2020/mipLabelMetadata">
  <clbl:label id="{a44de7cd-8320-46d7-97a4-adfa3791c716}" enabled="1" method="Standard" siteId="{26811474-e403-4cc1-9203-8bcfd0c27b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220419 Letter Template</Template>
  <TotalTime>0</TotalTime>
  <Pages>3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Sygnum</dc:creator>
  <cp:keywords/>
  <dc:description/>
  <cp:lastModifiedBy>Peter Lohmann</cp:lastModifiedBy>
  <cp:revision>49</cp:revision>
  <cp:lastPrinted>2025-02-01T10:35:00Z</cp:lastPrinted>
  <dcterms:created xsi:type="dcterms:W3CDTF">2024-09-04T09:06:00Z</dcterms:created>
  <dcterms:modified xsi:type="dcterms:W3CDTF">2026-06-29T09:35:00Z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0x01010044D2A77EA5DF8F43A2B2F972A9735484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lassificationContentMarkingFooterShapeIds">
    <vt:lpwstr>455cc959,36a14de7,7783e4fa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Classification: Internal</vt:lpwstr>
  </property>
  <property fmtid="{D5CDD505-2E9C-101B-9397-08002B2CF9AE}" pid="12" name="MSIP_Label_e5c23801-6405-45e2-96b2-5f930c318ec3_Enabled">
    <vt:lpwstr>true</vt:lpwstr>
  </property>
  <property fmtid="{D5CDD505-2E9C-101B-9397-08002B2CF9AE}" pid="13" name="MSIP_Label_e5c23801-6405-45e2-96b2-5f930c318ec3_SetDate">
    <vt:lpwstr>2024-02-22T09:59:13Z</vt:lpwstr>
  </property>
  <property fmtid="{D5CDD505-2E9C-101B-9397-08002B2CF9AE}" pid="14" name="MSIP_Label_e5c23801-6405-45e2-96b2-5f930c318ec3_Method">
    <vt:lpwstr>Standard</vt:lpwstr>
  </property>
  <property fmtid="{D5CDD505-2E9C-101B-9397-08002B2CF9AE}" pid="15" name="MSIP_Label_e5c23801-6405-45e2-96b2-5f930c318ec3_Name">
    <vt:lpwstr>Internal</vt:lpwstr>
  </property>
  <property fmtid="{D5CDD505-2E9C-101B-9397-08002B2CF9AE}" pid="16" name="MSIP_Label_e5c23801-6405-45e2-96b2-5f930c318ec3_SiteId">
    <vt:lpwstr>26811474-e403-4cc1-9203-8bcfd0c27bd2</vt:lpwstr>
  </property>
  <property fmtid="{D5CDD505-2E9C-101B-9397-08002B2CF9AE}" pid="17" name="MSIP_Label_e5c23801-6405-45e2-96b2-5f930c318ec3_ActionId">
    <vt:lpwstr>0970ddc1-c50e-4c83-8eca-7747a1f37d47</vt:lpwstr>
  </property>
  <property fmtid="{D5CDD505-2E9C-101B-9397-08002B2CF9AE}" pid="18" name="MSIP_Label_e5c23801-6405-45e2-96b2-5f930c318ec3_ContentBits">
    <vt:lpwstr>2</vt:lpwstr>
  </property>
  <property fmtid="{D5CDD505-2E9C-101B-9397-08002B2CF9AE}" pid="19" name="MediaServiceImageTags">
    <vt:lpwstr/>
  </property>
  <property fmtid="{D5CDD505-2E9C-101B-9397-08002B2CF9AE}" pid="20" name="docLang">
    <vt:lpwstr>en</vt:lpwstr>
  </property>
</Properties>
</file>